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25297" w14:textId="77777777" w:rsidR="001C781F" w:rsidRDefault="009D308B" w:rsidP="00A82FC1">
      <w:r>
        <w:rPr>
          <w:noProof/>
          <w:lang w:eastAsia="en-AU"/>
        </w:rPr>
        <w:drawing>
          <wp:anchor distT="0" distB="0" distL="114300" distR="114300" simplePos="0" relativeHeight="251658240" behindDoc="0" locked="0" layoutInCell="1" allowOverlap="1" wp14:anchorId="3B4C80DD" wp14:editId="00F874AF">
            <wp:simplePos x="914400" y="914400"/>
            <wp:positionH relativeFrom="margin">
              <wp:align>center</wp:align>
            </wp:positionH>
            <wp:positionV relativeFrom="margin">
              <wp:align>top</wp:align>
            </wp:positionV>
            <wp:extent cx="2838450" cy="1165971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IANZlogo landscape_text on 3 lines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1659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C733C2" w14:textId="21807D93" w:rsidR="009D308B" w:rsidRPr="00D97185" w:rsidRDefault="00C207EE" w:rsidP="004C736C">
      <w:pPr>
        <w:spacing w:after="240"/>
        <w:jc w:val="center"/>
        <w:rPr>
          <w:rFonts w:ascii="Century Gothic" w:hAnsi="Century Gothic"/>
          <w:b/>
          <w:sz w:val="32"/>
          <w:szCs w:val="32"/>
        </w:rPr>
      </w:pPr>
      <w:r>
        <w:rPr>
          <w:rFonts w:ascii="Century Gothic" w:hAnsi="Century Gothic"/>
          <w:b/>
          <w:sz w:val="32"/>
          <w:szCs w:val="32"/>
        </w:rPr>
        <w:t>AUSTRALIAN CAPITAL TERRITORY</w:t>
      </w:r>
      <w:r w:rsidR="00707484">
        <w:rPr>
          <w:rFonts w:ascii="Century Gothic" w:hAnsi="Century Gothic"/>
          <w:b/>
          <w:sz w:val="32"/>
          <w:szCs w:val="32"/>
        </w:rPr>
        <w:t xml:space="preserve"> DIVISION</w:t>
      </w:r>
    </w:p>
    <w:p w14:paraId="3E198F90" w14:textId="32223D85" w:rsidR="00FA3DB6" w:rsidRPr="00265B00" w:rsidRDefault="009754C7" w:rsidP="004C736C">
      <w:pPr>
        <w:spacing w:after="240" w:line="240" w:lineRule="auto"/>
        <w:jc w:val="center"/>
        <w:rPr>
          <w:rFonts w:ascii="Century Gothic" w:hAnsi="Century Gothic"/>
          <w:b/>
          <w:sz w:val="28"/>
          <w:szCs w:val="28"/>
        </w:rPr>
      </w:pPr>
      <w:r w:rsidRPr="00265B00">
        <w:rPr>
          <w:rFonts w:ascii="Century Gothic" w:hAnsi="Century Gothic"/>
          <w:b/>
          <w:sz w:val="28"/>
          <w:szCs w:val="28"/>
        </w:rPr>
        <w:t xml:space="preserve">NOMINATION FORM FOR THE </w:t>
      </w:r>
      <w:r w:rsidR="00C207EE">
        <w:rPr>
          <w:rFonts w:ascii="Century Gothic" w:hAnsi="Century Gothic"/>
          <w:b/>
          <w:sz w:val="28"/>
          <w:szCs w:val="28"/>
        </w:rPr>
        <w:t>ACT</w:t>
      </w:r>
      <w:r w:rsidR="00265B00" w:rsidRPr="00265B00">
        <w:rPr>
          <w:rFonts w:ascii="Century Gothic" w:hAnsi="Century Gothic"/>
          <w:b/>
          <w:sz w:val="28"/>
          <w:szCs w:val="28"/>
        </w:rPr>
        <w:t xml:space="preserve"> </w:t>
      </w:r>
      <w:r w:rsidR="00D97185" w:rsidRPr="00265B00">
        <w:rPr>
          <w:rFonts w:ascii="Century Gothic" w:hAnsi="Century Gothic"/>
          <w:b/>
          <w:sz w:val="28"/>
          <w:szCs w:val="28"/>
        </w:rPr>
        <w:t>DIVISIONAL COMMITTEE</w:t>
      </w:r>
      <w:r w:rsidR="00CE7126" w:rsidRPr="00265B00">
        <w:rPr>
          <w:rFonts w:ascii="Century Gothic" w:hAnsi="Century Gothic"/>
          <w:b/>
          <w:sz w:val="28"/>
          <w:szCs w:val="28"/>
        </w:rPr>
        <w:t xml:space="preserve"> 20</w:t>
      </w:r>
      <w:r w:rsidR="00043E2F" w:rsidRPr="00265B00">
        <w:rPr>
          <w:rFonts w:ascii="Century Gothic" w:hAnsi="Century Gothic"/>
          <w:b/>
          <w:sz w:val="28"/>
          <w:szCs w:val="28"/>
        </w:rPr>
        <w:t>2</w:t>
      </w:r>
      <w:r w:rsidR="006142E9">
        <w:rPr>
          <w:rFonts w:ascii="Century Gothic" w:hAnsi="Century Gothic"/>
          <w:b/>
          <w:sz w:val="28"/>
          <w:szCs w:val="28"/>
        </w:rPr>
        <w:t>5</w:t>
      </w:r>
      <w:r w:rsidR="00CE7126" w:rsidRPr="00265B00">
        <w:rPr>
          <w:rFonts w:ascii="Century Gothic" w:hAnsi="Century Gothic"/>
          <w:b/>
          <w:sz w:val="28"/>
          <w:szCs w:val="28"/>
        </w:rPr>
        <w:t>/20</w:t>
      </w:r>
      <w:r w:rsidR="00AF4BBC" w:rsidRPr="00265B00">
        <w:rPr>
          <w:rFonts w:ascii="Century Gothic" w:hAnsi="Century Gothic"/>
          <w:b/>
          <w:sz w:val="28"/>
          <w:szCs w:val="28"/>
        </w:rPr>
        <w:t>2</w:t>
      </w:r>
      <w:r w:rsidR="006142E9">
        <w:rPr>
          <w:rFonts w:ascii="Century Gothic" w:hAnsi="Century Gothic"/>
          <w:b/>
          <w:sz w:val="28"/>
          <w:szCs w:val="28"/>
        </w:rPr>
        <w:t>6</w:t>
      </w:r>
    </w:p>
    <w:p w14:paraId="75A56B57" w14:textId="77777777" w:rsidR="00BE3413" w:rsidRPr="00AF4BBC" w:rsidRDefault="00BE3413" w:rsidP="004C736C">
      <w:pPr>
        <w:spacing w:after="24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BE3413">
        <w:rPr>
          <w:rFonts w:ascii="Century Gothic" w:hAnsi="Century Gothic"/>
        </w:rPr>
        <w:t xml:space="preserve">Only current financial members may nominate for </w:t>
      </w:r>
      <w:r w:rsidR="000B7E5B" w:rsidRPr="00BE3413">
        <w:rPr>
          <w:rFonts w:ascii="Century Gothic" w:hAnsi="Century Gothic"/>
        </w:rPr>
        <w:t>office.</w:t>
      </w:r>
    </w:p>
    <w:p w14:paraId="6613D540" w14:textId="77777777" w:rsidR="00BE3413" w:rsidRPr="00D97185" w:rsidRDefault="00BE3413" w:rsidP="004C736C">
      <w:pPr>
        <w:spacing w:after="240"/>
        <w:rPr>
          <w:rFonts w:ascii="Century Gothic" w:hAnsi="Century Gothic"/>
          <w:b/>
        </w:rPr>
      </w:pPr>
      <w:r w:rsidRPr="00D97185">
        <w:rPr>
          <w:rFonts w:ascii="Century Gothic" w:hAnsi="Century Gothic"/>
          <w:b/>
        </w:rPr>
        <w:t>PERSON SEEKING NOMINATION:</w:t>
      </w:r>
    </w:p>
    <w:p w14:paraId="21E8E0C7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Printed Name:</w:t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7E03F4AD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Signature: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78CE8E80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Date: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273DB5DE" w14:textId="77777777" w:rsidR="00BE3413" w:rsidRPr="00D97185" w:rsidRDefault="00BE3413" w:rsidP="00BE3413">
      <w:pPr>
        <w:rPr>
          <w:rFonts w:ascii="Century Gothic" w:hAnsi="Century Gothic"/>
          <w:b/>
        </w:rPr>
      </w:pPr>
      <w:r w:rsidRPr="00D97185">
        <w:rPr>
          <w:rFonts w:ascii="Century Gothic" w:hAnsi="Century Gothic"/>
          <w:b/>
        </w:rPr>
        <w:t>POSITION SOUGHT (please circle one):</w:t>
      </w:r>
    </w:p>
    <w:p w14:paraId="0576D8BF" w14:textId="77777777" w:rsidR="00BE3413" w:rsidRPr="00D97185" w:rsidRDefault="00BE3413" w:rsidP="00BE3413">
      <w:pPr>
        <w:rPr>
          <w:rFonts w:ascii="Century Gothic" w:hAnsi="Century Gothic"/>
        </w:rPr>
      </w:pPr>
      <w:r w:rsidRPr="00D97185">
        <w:rPr>
          <w:rFonts w:ascii="Century Gothic" w:hAnsi="Century Gothic"/>
        </w:rPr>
        <w:t>President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Vice-President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Treasurer</w:t>
      </w:r>
    </w:p>
    <w:p w14:paraId="3B65DBB9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Secretary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General Committee Member</w:t>
      </w:r>
    </w:p>
    <w:p w14:paraId="4DAB14DC" w14:textId="77777777" w:rsidR="00BE3413" w:rsidRPr="00D97185" w:rsidRDefault="00BE3413" w:rsidP="00BE3413">
      <w:pPr>
        <w:rPr>
          <w:rFonts w:ascii="Century Gothic" w:hAnsi="Century Gothic"/>
          <w:b/>
        </w:rPr>
      </w:pPr>
      <w:r w:rsidRPr="00D97185">
        <w:rPr>
          <w:rFonts w:ascii="Century Gothic" w:hAnsi="Century Gothic"/>
          <w:b/>
        </w:rPr>
        <w:t>ENDORSING MEMBER 1:</w:t>
      </w:r>
    </w:p>
    <w:p w14:paraId="374C0ECB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Printed Name:</w:t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7BE05789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Signature: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688B2225" w14:textId="77777777" w:rsidR="00BE3413" w:rsidRPr="00D97185" w:rsidRDefault="00BE3413" w:rsidP="00BE3413">
      <w:pPr>
        <w:rPr>
          <w:rFonts w:ascii="Century Gothic" w:hAnsi="Century Gothic"/>
          <w:b/>
        </w:rPr>
      </w:pPr>
      <w:r w:rsidRPr="00D97185">
        <w:rPr>
          <w:rFonts w:ascii="Century Gothic" w:hAnsi="Century Gothic"/>
          <w:b/>
        </w:rPr>
        <w:t>ENDORSING MEMBER 2:</w:t>
      </w:r>
    </w:p>
    <w:p w14:paraId="3CA9DD8D" w14:textId="77777777" w:rsidR="00BE3413" w:rsidRPr="00D97185" w:rsidRDefault="00BE3413" w:rsidP="004C736C">
      <w:pPr>
        <w:pStyle w:val="NormalWeb"/>
        <w:shd w:val="clear" w:color="auto" w:fill="FFFFFF"/>
        <w:spacing w:before="0" w:beforeAutospacing="0" w:after="240" w:afterAutospacing="0" w:line="259" w:lineRule="auto"/>
        <w:rPr>
          <w:rFonts w:ascii="Century Gothic" w:hAnsi="Century Gothic"/>
          <w:sz w:val="22"/>
          <w:szCs w:val="22"/>
        </w:rPr>
      </w:pPr>
      <w:r w:rsidRPr="00D97185">
        <w:rPr>
          <w:rFonts w:ascii="Century Gothic" w:hAnsi="Century Gothic"/>
          <w:sz w:val="22"/>
          <w:szCs w:val="22"/>
        </w:rPr>
        <w:t>Printed Name:</w:t>
      </w:r>
      <w:r w:rsidRPr="00D97185">
        <w:rPr>
          <w:rFonts w:ascii="Century Gothic" w:hAnsi="Century Gothic"/>
          <w:sz w:val="22"/>
          <w:szCs w:val="22"/>
        </w:rPr>
        <w:tab/>
        <w:t>_________________________________________________________</w:t>
      </w:r>
    </w:p>
    <w:p w14:paraId="5BA54A94" w14:textId="77777777" w:rsidR="00BE3413" w:rsidRPr="00D97185" w:rsidRDefault="00BE3413" w:rsidP="004C736C">
      <w:pPr>
        <w:pStyle w:val="NormalWeb"/>
        <w:shd w:val="clear" w:color="auto" w:fill="FFFFFF"/>
        <w:spacing w:before="0" w:beforeAutospacing="0" w:after="240" w:afterAutospacing="0" w:line="259" w:lineRule="auto"/>
        <w:rPr>
          <w:rFonts w:ascii="Century Gothic" w:hAnsi="Century Gothic"/>
          <w:sz w:val="22"/>
          <w:szCs w:val="22"/>
        </w:rPr>
      </w:pPr>
      <w:r w:rsidRPr="00D97185">
        <w:rPr>
          <w:rFonts w:ascii="Century Gothic" w:hAnsi="Century Gothic"/>
          <w:sz w:val="22"/>
          <w:szCs w:val="22"/>
        </w:rPr>
        <w:t>Signature:</w:t>
      </w:r>
      <w:r w:rsidRPr="00D97185">
        <w:rPr>
          <w:rFonts w:ascii="Century Gothic" w:hAnsi="Century Gothic"/>
          <w:sz w:val="22"/>
          <w:szCs w:val="22"/>
        </w:rPr>
        <w:tab/>
      </w:r>
      <w:r w:rsidRPr="00D97185">
        <w:rPr>
          <w:rFonts w:ascii="Century Gothic" w:hAnsi="Century Gothic"/>
          <w:sz w:val="22"/>
          <w:szCs w:val="22"/>
        </w:rPr>
        <w:tab/>
        <w:t>_________________________________________________________</w:t>
      </w:r>
    </w:p>
    <w:p w14:paraId="6F2B003B" w14:textId="77777777" w:rsidR="00BE3413" w:rsidRPr="00D97185" w:rsidRDefault="00BE3413" w:rsidP="004C736C">
      <w:pPr>
        <w:pStyle w:val="NormalWeb"/>
        <w:shd w:val="clear" w:color="auto" w:fill="FFFFFF"/>
        <w:spacing w:before="0" w:beforeAutospacing="0" w:after="120" w:afterAutospacing="0" w:line="276" w:lineRule="auto"/>
        <w:rPr>
          <w:rFonts w:ascii="Century Gothic" w:hAnsi="Century Gothic"/>
          <w:sz w:val="22"/>
          <w:szCs w:val="22"/>
        </w:rPr>
      </w:pPr>
      <w:r w:rsidRPr="00D97185">
        <w:rPr>
          <w:rFonts w:ascii="Century Gothic" w:hAnsi="Century Gothic"/>
          <w:sz w:val="22"/>
          <w:szCs w:val="22"/>
        </w:rPr>
        <w:t>This nomination should be supported below by a statement from the candidate in support of the nomination (no more than 25 words)</w:t>
      </w:r>
    </w:p>
    <w:p w14:paraId="5FB4C9EC" w14:textId="77777777" w:rsidR="00BE3413" w:rsidRPr="00D97185" w:rsidRDefault="00BE3413" w:rsidP="004C736C">
      <w:pPr>
        <w:pStyle w:val="NormalWeb"/>
        <w:shd w:val="clear" w:color="auto" w:fill="FFFFFF"/>
        <w:spacing w:before="0" w:beforeAutospacing="0" w:after="240" w:afterAutospacing="0" w:line="405" w:lineRule="atLeast"/>
        <w:rPr>
          <w:rFonts w:ascii="Century Gothic" w:hAnsi="Century Gothic"/>
          <w:sz w:val="22"/>
          <w:szCs w:val="22"/>
        </w:rPr>
      </w:pPr>
      <w:r w:rsidRPr="00D97185">
        <w:rPr>
          <w:rFonts w:ascii="Century Gothic" w:hAnsi="Century Gothic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D97185">
        <w:rPr>
          <w:rFonts w:ascii="Century Gothic" w:hAnsi="Century Gothic"/>
          <w:sz w:val="22"/>
          <w:szCs w:val="22"/>
        </w:rPr>
        <w:t>_____________________</w:t>
      </w:r>
    </w:p>
    <w:p w14:paraId="35B3518E" w14:textId="5EC7A577" w:rsidR="00BE3413" w:rsidRPr="00D97185" w:rsidRDefault="009754C7" w:rsidP="00D9718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Please return to</w:t>
      </w:r>
      <w:r w:rsidR="00043E2F">
        <w:rPr>
          <w:rFonts w:ascii="Century Gothic" w:hAnsi="Century Gothic"/>
          <w:sz w:val="22"/>
          <w:szCs w:val="22"/>
        </w:rPr>
        <w:t xml:space="preserve"> </w:t>
      </w:r>
      <w:r w:rsidR="00A10F9F">
        <w:rPr>
          <w:rFonts w:ascii="Century Gothic" w:hAnsi="Century Gothic"/>
          <w:sz w:val="22"/>
          <w:szCs w:val="22"/>
        </w:rPr>
        <w:t>Phillipa Marks</w:t>
      </w:r>
      <w:r w:rsidR="00043E2F">
        <w:rPr>
          <w:rFonts w:ascii="Century Gothic" w:hAnsi="Century Gothic"/>
          <w:sz w:val="22"/>
          <w:szCs w:val="22"/>
        </w:rPr>
        <w:t xml:space="preserve"> at </w:t>
      </w:r>
      <w:hyperlink r:id="rId10" w:history="1">
        <w:r w:rsidR="007720C7" w:rsidRPr="00884E96">
          <w:rPr>
            <w:rStyle w:val="Hyperlink"/>
            <w:rFonts w:ascii="Century Gothic" w:hAnsi="Century Gothic"/>
            <w:sz w:val="22"/>
            <w:szCs w:val="22"/>
          </w:rPr>
          <w:t>pip@pipmarks.com.au</w:t>
        </w:r>
      </w:hyperlink>
      <w:r w:rsidR="007720C7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 xml:space="preserve">by no later than </w:t>
      </w:r>
      <w:r w:rsidR="00BD66D9">
        <w:rPr>
          <w:rFonts w:ascii="Century Gothic" w:hAnsi="Century Gothic"/>
          <w:sz w:val="22"/>
          <w:szCs w:val="22"/>
        </w:rPr>
        <w:t>Tuesday, 19 August</w:t>
      </w:r>
      <w:r w:rsidR="006329DF">
        <w:rPr>
          <w:rFonts w:ascii="Century Gothic" w:hAnsi="Century Gothic"/>
          <w:sz w:val="22"/>
          <w:szCs w:val="22"/>
        </w:rPr>
        <w:t xml:space="preserve"> 202</w:t>
      </w:r>
      <w:r w:rsidR="006142E9">
        <w:rPr>
          <w:rFonts w:ascii="Century Gothic" w:hAnsi="Century Gothic"/>
          <w:sz w:val="22"/>
          <w:szCs w:val="22"/>
        </w:rPr>
        <w:t>5</w:t>
      </w:r>
      <w:r w:rsidR="000B7E5B">
        <w:rPr>
          <w:rFonts w:ascii="Century Gothic" w:hAnsi="Century Gothic"/>
          <w:sz w:val="22"/>
          <w:szCs w:val="22"/>
        </w:rPr>
        <w:t>.</w:t>
      </w:r>
    </w:p>
    <w:sectPr w:rsidR="00BE3413" w:rsidRPr="00D9718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59527A"/>
    <w:multiLevelType w:val="multilevel"/>
    <w:tmpl w:val="BEC40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6441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7EE"/>
    <w:rsid w:val="00043E2F"/>
    <w:rsid w:val="000B7E5B"/>
    <w:rsid w:val="00181788"/>
    <w:rsid w:val="001C781F"/>
    <w:rsid w:val="00265B00"/>
    <w:rsid w:val="00283432"/>
    <w:rsid w:val="002D5424"/>
    <w:rsid w:val="003D0FDD"/>
    <w:rsid w:val="004A2EA1"/>
    <w:rsid w:val="004C736C"/>
    <w:rsid w:val="00537B6A"/>
    <w:rsid w:val="00543716"/>
    <w:rsid w:val="005B7F20"/>
    <w:rsid w:val="006142E9"/>
    <w:rsid w:val="006329DF"/>
    <w:rsid w:val="00707484"/>
    <w:rsid w:val="007720C7"/>
    <w:rsid w:val="007931CB"/>
    <w:rsid w:val="00795566"/>
    <w:rsid w:val="007B42A6"/>
    <w:rsid w:val="007C2137"/>
    <w:rsid w:val="007F03B5"/>
    <w:rsid w:val="0088613A"/>
    <w:rsid w:val="009754C7"/>
    <w:rsid w:val="009D308B"/>
    <w:rsid w:val="00A10F9F"/>
    <w:rsid w:val="00A82FC1"/>
    <w:rsid w:val="00AB4BC5"/>
    <w:rsid w:val="00AF4BBC"/>
    <w:rsid w:val="00B348A3"/>
    <w:rsid w:val="00B47992"/>
    <w:rsid w:val="00B77989"/>
    <w:rsid w:val="00BB2F13"/>
    <w:rsid w:val="00BD66D9"/>
    <w:rsid w:val="00BE3413"/>
    <w:rsid w:val="00BF273F"/>
    <w:rsid w:val="00C207EE"/>
    <w:rsid w:val="00C31FB0"/>
    <w:rsid w:val="00C3357D"/>
    <w:rsid w:val="00CE7126"/>
    <w:rsid w:val="00D569B2"/>
    <w:rsid w:val="00D56F91"/>
    <w:rsid w:val="00D61C6A"/>
    <w:rsid w:val="00D97185"/>
    <w:rsid w:val="00E10959"/>
    <w:rsid w:val="00E24E7C"/>
    <w:rsid w:val="00E810AD"/>
    <w:rsid w:val="00EC110F"/>
    <w:rsid w:val="00FA2969"/>
    <w:rsid w:val="00FA3DB6"/>
    <w:rsid w:val="00FC6963"/>
    <w:rsid w:val="00FC7498"/>
    <w:rsid w:val="00FF2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A365C"/>
  <w15:docId w15:val="{0B3BF7FA-A268-40BA-9246-7BF423FBE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308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E3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BE3413"/>
    <w:rPr>
      <w:b/>
      <w:bCs/>
    </w:rPr>
  </w:style>
  <w:style w:type="character" w:customStyle="1" w:styleId="apple-converted-space">
    <w:name w:val="apple-converted-space"/>
    <w:basedOn w:val="DefaultParagraphFont"/>
    <w:rsid w:val="00BE3413"/>
  </w:style>
  <w:style w:type="paragraph" w:styleId="BalloonText">
    <w:name w:val="Balloon Text"/>
    <w:basedOn w:val="Normal"/>
    <w:link w:val="BalloonTextChar"/>
    <w:uiPriority w:val="99"/>
    <w:semiHidden/>
    <w:unhideWhenUsed/>
    <w:rsid w:val="00AB4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BC5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7720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pip@pipmarks.com.au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y\Environment%20Institute%20of%20Australia%20and%20New%20Zealand\Central%20Office%20-%20Documents\Governance\Division%20AGMs\2025%20Divisional%20Nomination%20Form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EC4DF42E484C4189F4FD7B60D9A8DB" ma:contentTypeVersion="15" ma:contentTypeDescription="Create a new document." ma:contentTypeScope="" ma:versionID="65ff4eae1f7d928504fc7516e0f86a18">
  <xsd:schema xmlns:xsd="http://www.w3.org/2001/XMLSchema" xmlns:xs="http://www.w3.org/2001/XMLSchema" xmlns:p="http://schemas.microsoft.com/office/2006/metadata/properties" xmlns:ns2="72f76275-2553-466f-bdf1-4af96b2ca92b" xmlns:ns3="fed66a11-0574-486e-9196-72afe58a09c4" targetNamespace="http://schemas.microsoft.com/office/2006/metadata/properties" ma:root="true" ma:fieldsID="7f00393fc5113f6f013419ee224afc5c" ns2:_="" ns3:_="">
    <xsd:import namespace="72f76275-2553-466f-bdf1-4af96b2ca92b"/>
    <xsd:import namespace="fed66a11-0574-486e-9196-72afe58a0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76275-2553-466f-bdf1-4af96b2ca92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111236f3-bc81-40ff-a018-912dd30060b1}" ma:internalName="TaxCatchAll" ma:showField="CatchAllData" ma:web="72f76275-2553-466f-bdf1-4af96b2ca9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66a11-0574-486e-9196-72afe58a0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25554d5-acd9-4d85-8ab8-71314f7883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f76275-2553-466f-bdf1-4af96b2ca92b" xsi:nil="true"/>
    <lcf76f155ced4ddcb4097134ff3c332f xmlns="fed66a11-0574-486e-9196-72afe58a09c4">
      <Terms xmlns="http://schemas.microsoft.com/office/infopath/2007/PartnerControls"/>
    </lcf76f155ced4ddcb4097134ff3c332f>
    <_dlc_DocId xmlns="72f76275-2553-466f-bdf1-4af96b2ca92b">DF2ANRC5PWSY-2007149108-145447</_dlc_DocId>
    <_dlc_DocIdUrl xmlns="72f76275-2553-466f-bdf1-4af96b2ca92b">
      <Url>https://eianz.sharepoint.com/sites/CentralOffice2/_layouts/15/DocIdRedir.aspx?ID=DF2ANRC5PWSY-2007149108-145447</Url>
      <Description>DF2ANRC5PWSY-2007149108-145447</Description>
    </_dlc_DocIdUrl>
  </documentManagement>
</p:properties>
</file>

<file path=customXml/itemProps1.xml><?xml version="1.0" encoding="utf-8"?>
<ds:datastoreItem xmlns:ds="http://schemas.openxmlformats.org/officeDocument/2006/customXml" ds:itemID="{45A881EB-DACD-44EF-9193-DC69C9D49F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f76275-2553-466f-bdf1-4af96b2ca92b"/>
    <ds:schemaRef ds:uri="fed66a11-0574-486e-9196-72afe58a0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F48F34-7596-49AD-BDC3-7D06BE2FB21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5EDF0E4-C677-4248-901C-3340F263F3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903130-A1CD-478B-8EFD-FE6122B311DC}">
  <ds:schemaRefs>
    <ds:schemaRef ds:uri="http://schemas.microsoft.com/office/2006/metadata/properties"/>
    <ds:schemaRef ds:uri="http://schemas.microsoft.com/office/infopath/2007/PartnerControls"/>
    <ds:schemaRef ds:uri="72f76275-2553-466f-bdf1-4af96b2ca92b"/>
    <ds:schemaRef ds:uri="fed66a11-0574-486e-9196-72afe58a09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2025 Divisional Nomination Form Template</Template>
  <TotalTime>2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Launceston City Council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Kathy</dc:creator>
  <cp:lastModifiedBy>Kathy Knight</cp:lastModifiedBy>
  <cp:revision>4</cp:revision>
  <cp:lastPrinted>2017-08-09T01:00:00Z</cp:lastPrinted>
  <dcterms:created xsi:type="dcterms:W3CDTF">2025-06-19T05:17:00Z</dcterms:created>
  <dcterms:modified xsi:type="dcterms:W3CDTF">2025-07-08T00:55:00Z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WDocAuthor">
    <vt:lpwstr/>
  </property>
  <property fmtid="{D5CDD505-2E9C-101B-9397-08002B2CF9AE}" pid="3" name="DWDocClass">
    <vt:lpwstr/>
  </property>
  <property fmtid="{D5CDD505-2E9C-101B-9397-08002B2CF9AE}" pid="4" name="DWDocClassId">
    <vt:lpwstr/>
  </property>
  <property fmtid="{D5CDD505-2E9C-101B-9397-08002B2CF9AE}" pid="5" name="DWDocPrecis">
    <vt:lpwstr/>
  </property>
  <property fmtid="{D5CDD505-2E9C-101B-9397-08002B2CF9AE}" pid="6" name="DWDocNo">
    <vt:lpwstr/>
  </property>
  <property fmtid="{D5CDD505-2E9C-101B-9397-08002B2CF9AE}" pid="7" name="DWDocSetID">
    <vt:lpwstr/>
  </property>
  <property fmtid="{D5CDD505-2E9C-101B-9397-08002B2CF9AE}" pid="8" name="DWDocType">
    <vt:lpwstr/>
  </property>
  <property fmtid="{D5CDD505-2E9C-101B-9397-08002B2CF9AE}" pid="9" name="DWDocVersion">
    <vt:lpwstr/>
  </property>
  <property fmtid="{D5CDD505-2E9C-101B-9397-08002B2CF9AE}" pid="10" name="ContentTypeId">
    <vt:lpwstr>0x01010034EC4DF42E484C4189F4FD7B60D9A8DB</vt:lpwstr>
  </property>
  <property fmtid="{D5CDD505-2E9C-101B-9397-08002B2CF9AE}" pid="11" name="_dlc_DocIdItemGuid">
    <vt:lpwstr>eced5db4-a62e-44b8-9020-f8ced7bffe15</vt:lpwstr>
  </property>
  <property fmtid="{D5CDD505-2E9C-101B-9397-08002B2CF9AE}" pid="12" name="MediaServiceImageTags">
    <vt:lpwstr/>
  </property>
</Properties>
</file>