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811B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A4A1881" wp14:editId="079B0F04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E377" w14:textId="77777777" w:rsidR="008D2D4A" w:rsidRDefault="008D2D4A" w:rsidP="008D2D4A">
      <w:pPr>
        <w:jc w:val="center"/>
      </w:pPr>
    </w:p>
    <w:p w14:paraId="0CD23356" w14:textId="2066B27E" w:rsidR="008D2D4A" w:rsidRDefault="0035252C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AUSTRALIAN CAPITAL TERRITORY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77081B51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0D0CF1A8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449F7DF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5B14973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6D5B81E3" w14:textId="1F9EAE64" w:rsidR="008D2D4A" w:rsidRDefault="00FE047C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ACT</w:t>
      </w:r>
      <w:r w:rsidR="008D2D4A">
        <w:rPr>
          <w:sz w:val="22"/>
          <w:szCs w:val="22"/>
        </w:rPr>
        <w:t xml:space="preserve"> Division, hereby nominate </w:t>
      </w:r>
    </w:p>
    <w:p w14:paraId="6A92DB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1F051903" w14:textId="71CE6AE6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FE047C">
        <w:rPr>
          <w:sz w:val="22"/>
          <w:szCs w:val="22"/>
        </w:rPr>
        <w:t>ACT</w:t>
      </w:r>
      <w:r w:rsidR="0024538A">
        <w:rPr>
          <w:sz w:val="22"/>
          <w:szCs w:val="22"/>
        </w:rPr>
        <w:t xml:space="preserve"> Division</w:t>
      </w:r>
      <w:r>
        <w:rPr>
          <w:sz w:val="22"/>
          <w:szCs w:val="22"/>
        </w:rPr>
        <w:t xml:space="preserve"> of the Institute to be held on </w:t>
      </w:r>
      <w:r w:rsidR="003C3B4C" w:rsidRPr="003C3B4C">
        <w:rPr>
          <w:sz w:val="22"/>
          <w:szCs w:val="22"/>
        </w:rPr>
        <w:t xml:space="preserve">Wednesday, 20 August </w:t>
      </w:r>
      <w:r w:rsidR="008110B1">
        <w:rPr>
          <w:sz w:val="22"/>
          <w:szCs w:val="22"/>
        </w:rPr>
        <w:t>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219D4DC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2ABD7BEC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4247E227" w14:textId="77777777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5F092E">
        <w:rPr>
          <w:sz w:val="22"/>
          <w:szCs w:val="22"/>
        </w:rPr>
        <w:t>5</w:t>
      </w:r>
    </w:p>
    <w:p w14:paraId="5ABBCEB4" w14:textId="4AE7B09C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>Please return to the President</w:t>
      </w:r>
      <w:r w:rsidR="00FE047C">
        <w:rPr>
          <w:rFonts w:ascii="Century Gothic" w:hAnsi="Century Gothic"/>
          <w:sz w:val="22"/>
          <w:szCs w:val="22"/>
        </w:rPr>
        <w:t>, ACT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FE047C" w:rsidRPr="00FE047C">
        <w:rPr>
          <w:rFonts w:ascii="Century Gothic" w:hAnsi="Century Gothic"/>
          <w:b/>
          <w:bCs/>
          <w:sz w:val="22"/>
          <w:szCs w:val="22"/>
        </w:rPr>
        <w:t>Chris Murphy</w:t>
      </w:r>
      <w:r w:rsidR="00B4047C" w:rsidRPr="00B4047C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via </w:t>
      </w:r>
      <w:hyperlink r:id="rId12" w:history="1">
        <w:r w:rsidR="00742C05" w:rsidRPr="00B32FE7">
          <w:rPr>
            <w:rStyle w:val="Hyperlink"/>
            <w:rFonts w:ascii="Century Gothic" w:hAnsi="Century Gothic"/>
          </w:rPr>
          <w:t>chrismurphy050@gmail.com</w:t>
        </w:r>
      </w:hyperlink>
      <w:r w:rsidR="00742C05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3C3B4C">
        <w:rPr>
          <w:rFonts w:ascii="Century Gothic" w:hAnsi="Century Gothic"/>
          <w:sz w:val="22"/>
          <w:szCs w:val="22"/>
        </w:rPr>
        <w:t>8.30am</w:t>
      </w:r>
      <w:r>
        <w:rPr>
          <w:rFonts w:ascii="Century Gothic" w:hAnsi="Century Gothic"/>
          <w:sz w:val="22"/>
          <w:szCs w:val="22"/>
        </w:rPr>
        <w:t xml:space="preserve"> (AEST) on</w:t>
      </w:r>
      <w:r w:rsidR="003C3B4C">
        <w:rPr>
          <w:rFonts w:ascii="Century Gothic" w:hAnsi="Century Gothic"/>
          <w:sz w:val="22"/>
          <w:szCs w:val="22"/>
        </w:rPr>
        <w:t xml:space="preserve"> Tu</w:t>
      </w:r>
      <w:r w:rsidR="003C3B4C" w:rsidRPr="003C3B4C">
        <w:rPr>
          <w:rFonts w:ascii="Century Gothic" w:hAnsi="Century Gothic"/>
          <w:sz w:val="22"/>
          <w:szCs w:val="22"/>
        </w:rPr>
        <w:t xml:space="preserve">esday, </w:t>
      </w:r>
      <w:r w:rsidR="003C3B4C">
        <w:rPr>
          <w:rFonts w:ascii="Century Gothic" w:hAnsi="Century Gothic"/>
          <w:sz w:val="22"/>
          <w:szCs w:val="22"/>
        </w:rPr>
        <w:t>19</w:t>
      </w:r>
      <w:r w:rsidR="003C3B4C" w:rsidRPr="003C3B4C">
        <w:rPr>
          <w:rFonts w:ascii="Century Gothic" w:hAnsi="Century Gothic"/>
          <w:sz w:val="22"/>
          <w:szCs w:val="22"/>
        </w:rPr>
        <w:t xml:space="preserve"> August </w:t>
      </w:r>
      <w:r w:rsidR="00B131D8">
        <w:rPr>
          <w:rFonts w:ascii="Century Gothic" w:hAnsi="Century Gothic"/>
          <w:sz w:val="22"/>
          <w:szCs w:val="22"/>
        </w:rPr>
        <w:t>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71F5B5BD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4F830" w14:textId="77777777" w:rsidR="00DD0819" w:rsidRDefault="00DD0819" w:rsidP="008D657B">
      <w:pPr>
        <w:spacing w:after="0" w:line="240" w:lineRule="auto"/>
      </w:pPr>
      <w:r>
        <w:separator/>
      </w:r>
    </w:p>
  </w:endnote>
  <w:endnote w:type="continuationSeparator" w:id="0">
    <w:p w14:paraId="450C42B1" w14:textId="77777777" w:rsidR="00DD0819" w:rsidRDefault="00DD0819" w:rsidP="008D657B">
      <w:pPr>
        <w:spacing w:after="0" w:line="240" w:lineRule="auto"/>
      </w:pPr>
      <w:r>
        <w:continuationSeparator/>
      </w:r>
    </w:p>
  </w:endnote>
  <w:endnote w:type="continuationNotice" w:id="1">
    <w:p w14:paraId="52E87E04" w14:textId="77777777" w:rsidR="00DD0819" w:rsidRDefault="00DD0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3623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FFD41" w14:textId="77777777" w:rsidR="00DD0819" w:rsidRDefault="00DD0819" w:rsidP="008D657B">
      <w:pPr>
        <w:spacing w:after="0" w:line="240" w:lineRule="auto"/>
      </w:pPr>
      <w:r>
        <w:separator/>
      </w:r>
    </w:p>
  </w:footnote>
  <w:footnote w:type="continuationSeparator" w:id="0">
    <w:p w14:paraId="2A6E0060" w14:textId="77777777" w:rsidR="00DD0819" w:rsidRDefault="00DD0819" w:rsidP="008D657B">
      <w:pPr>
        <w:spacing w:after="0" w:line="240" w:lineRule="auto"/>
      </w:pPr>
      <w:r>
        <w:continuationSeparator/>
      </w:r>
    </w:p>
  </w:footnote>
  <w:footnote w:type="continuationNotice" w:id="1">
    <w:p w14:paraId="02F1A593" w14:textId="77777777" w:rsidR="00DD0819" w:rsidRDefault="00DD08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19"/>
    <w:rsid w:val="000D1925"/>
    <w:rsid w:val="001047C7"/>
    <w:rsid w:val="00131FEC"/>
    <w:rsid w:val="00140E71"/>
    <w:rsid w:val="001C15F5"/>
    <w:rsid w:val="001C781F"/>
    <w:rsid w:val="001D0BF0"/>
    <w:rsid w:val="001D19E2"/>
    <w:rsid w:val="002073D0"/>
    <w:rsid w:val="00235F49"/>
    <w:rsid w:val="0024538A"/>
    <w:rsid w:val="002625E3"/>
    <w:rsid w:val="002A6B78"/>
    <w:rsid w:val="002B53E3"/>
    <w:rsid w:val="002B6FF7"/>
    <w:rsid w:val="0035252C"/>
    <w:rsid w:val="00372B5C"/>
    <w:rsid w:val="00386235"/>
    <w:rsid w:val="003C3B4C"/>
    <w:rsid w:val="0043287E"/>
    <w:rsid w:val="00436BE6"/>
    <w:rsid w:val="00527439"/>
    <w:rsid w:val="00562AC3"/>
    <w:rsid w:val="005F092E"/>
    <w:rsid w:val="006175BE"/>
    <w:rsid w:val="006447E8"/>
    <w:rsid w:val="006475BE"/>
    <w:rsid w:val="006A32D6"/>
    <w:rsid w:val="006F67E3"/>
    <w:rsid w:val="00707484"/>
    <w:rsid w:val="00740542"/>
    <w:rsid w:val="00742C05"/>
    <w:rsid w:val="00771B57"/>
    <w:rsid w:val="00773049"/>
    <w:rsid w:val="00782D38"/>
    <w:rsid w:val="00795566"/>
    <w:rsid w:val="007C2137"/>
    <w:rsid w:val="008110B1"/>
    <w:rsid w:val="008D2D4A"/>
    <w:rsid w:val="008D657B"/>
    <w:rsid w:val="008D6E7C"/>
    <w:rsid w:val="008F14AE"/>
    <w:rsid w:val="0095202F"/>
    <w:rsid w:val="00955511"/>
    <w:rsid w:val="00996A51"/>
    <w:rsid w:val="009B49F1"/>
    <w:rsid w:val="009D308B"/>
    <w:rsid w:val="00A1599B"/>
    <w:rsid w:val="00A93E5B"/>
    <w:rsid w:val="00B131D8"/>
    <w:rsid w:val="00B4047C"/>
    <w:rsid w:val="00B93EA9"/>
    <w:rsid w:val="00B96CAF"/>
    <w:rsid w:val="00BE3413"/>
    <w:rsid w:val="00C01EF5"/>
    <w:rsid w:val="00CA0B7C"/>
    <w:rsid w:val="00CB5C95"/>
    <w:rsid w:val="00CE0240"/>
    <w:rsid w:val="00D5544F"/>
    <w:rsid w:val="00D97185"/>
    <w:rsid w:val="00DD0819"/>
    <w:rsid w:val="00E7298E"/>
    <w:rsid w:val="00EB4A66"/>
    <w:rsid w:val="00EF0BF2"/>
    <w:rsid w:val="00F27941"/>
    <w:rsid w:val="00FA2219"/>
    <w:rsid w:val="00FE047C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30543"/>
  <w15:docId w15:val="{3F83E7B0-B8F5-45EF-9DEC-13EBDE74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rismurphy050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DF2ANRC5PWSY-2007149108-145454</_dlc_DocId>
    <_dlc_DocIdUrl xmlns="72f76275-2553-466f-bdf1-4af96b2ca92b">
      <Url>https://eianz.sharepoint.com/sites/CentralOffice2/_layouts/15/DocIdRedir.aspx?ID=DF2ANRC5PWSY-2007149108-145454</Url>
      <Description>DF2ANRC5PWSY-2007149108-145454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3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5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 Knight</cp:lastModifiedBy>
  <cp:revision>5</cp:revision>
  <dcterms:created xsi:type="dcterms:W3CDTF">2025-06-19T05:24:00Z</dcterms:created>
  <dcterms:modified xsi:type="dcterms:W3CDTF">2025-07-07T03:11:00Z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05438253-3fe2-437b-a362-511a133e3641</vt:lpwstr>
  </property>
  <property fmtid="{D5CDD505-2E9C-101B-9397-08002B2CF9AE}" pid="4" name="MediaServiceImageTags">
    <vt:lpwstr/>
  </property>
</Properties>
</file>