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25297" w14:textId="77777777" w:rsidR="001C781F" w:rsidRDefault="009D308B" w:rsidP="00A82FC1"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3B4C80DD" wp14:editId="00F874AF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2838450" cy="1165971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IANZlogo landscape_text on 3 line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165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C733C2" w14:textId="7239DD91" w:rsidR="009D308B" w:rsidRPr="00D97185" w:rsidRDefault="00E51B6C" w:rsidP="004C736C">
      <w:pPr>
        <w:spacing w:after="240"/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VICTOR</w:t>
      </w:r>
      <w:r w:rsidR="00736FC5">
        <w:rPr>
          <w:rFonts w:ascii="Century Gothic" w:hAnsi="Century Gothic"/>
          <w:b/>
          <w:sz w:val="32"/>
          <w:szCs w:val="32"/>
        </w:rPr>
        <w:t>IAN</w:t>
      </w:r>
      <w:r w:rsidR="00707484">
        <w:rPr>
          <w:rFonts w:ascii="Century Gothic" w:hAnsi="Century Gothic"/>
          <w:b/>
          <w:sz w:val="32"/>
          <w:szCs w:val="32"/>
        </w:rPr>
        <w:t xml:space="preserve"> DIVISION</w:t>
      </w:r>
    </w:p>
    <w:p w14:paraId="3E198F90" w14:textId="14468760" w:rsidR="00FA3DB6" w:rsidRPr="00265B00" w:rsidRDefault="009754C7" w:rsidP="004C736C">
      <w:pPr>
        <w:spacing w:after="24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265B00">
        <w:rPr>
          <w:rFonts w:ascii="Century Gothic" w:hAnsi="Century Gothic"/>
          <w:b/>
          <w:sz w:val="28"/>
          <w:szCs w:val="28"/>
        </w:rPr>
        <w:t xml:space="preserve">NOMINATION FORM FOR THE </w:t>
      </w:r>
      <w:r w:rsidR="00E51B6C">
        <w:rPr>
          <w:rFonts w:ascii="Century Gothic" w:hAnsi="Century Gothic"/>
          <w:b/>
          <w:sz w:val="28"/>
          <w:szCs w:val="28"/>
        </w:rPr>
        <w:t>VIC</w:t>
      </w:r>
      <w:r w:rsidR="00265B00" w:rsidRPr="00265B00">
        <w:rPr>
          <w:rFonts w:ascii="Century Gothic" w:hAnsi="Century Gothic"/>
          <w:b/>
          <w:sz w:val="28"/>
          <w:szCs w:val="28"/>
        </w:rPr>
        <w:t xml:space="preserve"> </w:t>
      </w:r>
      <w:r w:rsidR="00D97185" w:rsidRPr="00265B00">
        <w:rPr>
          <w:rFonts w:ascii="Century Gothic" w:hAnsi="Century Gothic"/>
          <w:b/>
          <w:sz w:val="28"/>
          <w:szCs w:val="28"/>
        </w:rPr>
        <w:t>DIVISIONAL COMMITTEE</w:t>
      </w:r>
      <w:r w:rsidR="00CE7126" w:rsidRPr="00265B00">
        <w:rPr>
          <w:rFonts w:ascii="Century Gothic" w:hAnsi="Century Gothic"/>
          <w:b/>
          <w:sz w:val="28"/>
          <w:szCs w:val="28"/>
        </w:rPr>
        <w:t xml:space="preserve"> 20</w:t>
      </w:r>
      <w:r w:rsidR="00043E2F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5</w:t>
      </w:r>
      <w:r w:rsidR="00CE7126" w:rsidRPr="00265B00">
        <w:rPr>
          <w:rFonts w:ascii="Century Gothic" w:hAnsi="Century Gothic"/>
          <w:b/>
          <w:sz w:val="28"/>
          <w:szCs w:val="28"/>
        </w:rPr>
        <w:t>/20</w:t>
      </w:r>
      <w:r w:rsidR="00AF4BBC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6</w:t>
      </w:r>
    </w:p>
    <w:p w14:paraId="75A56B57" w14:textId="77777777" w:rsidR="00BE3413" w:rsidRPr="00AF4BBC" w:rsidRDefault="00BE3413" w:rsidP="004C736C">
      <w:pPr>
        <w:spacing w:after="24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BE3413">
        <w:rPr>
          <w:rFonts w:ascii="Century Gothic" w:hAnsi="Century Gothic"/>
        </w:rPr>
        <w:t xml:space="preserve">Only current financial members may nominate for </w:t>
      </w:r>
      <w:r w:rsidR="000B7E5B" w:rsidRPr="00BE3413">
        <w:rPr>
          <w:rFonts w:ascii="Century Gothic" w:hAnsi="Century Gothic"/>
        </w:rPr>
        <w:t>office.</w:t>
      </w:r>
    </w:p>
    <w:p w14:paraId="6613D540" w14:textId="77777777" w:rsidR="00BE3413" w:rsidRPr="00D97185" w:rsidRDefault="00BE3413" w:rsidP="004C736C">
      <w:pPr>
        <w:spacing w:after="240"/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PERSON SEEKING NOMINATION:</w:t>
      </w:r>
    </w:p>
    <w:p w14:paraId="21E8E0C7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E03F4AD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8CE8E80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Date: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273DB5DE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POSITION SOUGHT (please circle one):</w:t>
      </w:r>
    </w:p>
    <w:p w14:paraId="0576D8BF" w14:textId="77777777" w:rsidR="00BE3413" w:rsidRPr="00D97185" w:rsidRDefault="00BE3413" w:rsidP="00BE3413">
      <w:pPr>
        <w:rPr>
          <w:rFonts w:ascii="Century Gothic" w:hAnsi="Century Gothic"/>
        </w:rPr>
      </w:pPr>
      <w:r w:rsidRPr="00D97185">
        <w:rPr>
          <w:rFonts w:ascii="Century Gothic" w:hAnsi="Century Gothic"/>
        </w:rPr>
        <w:t>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Vice-President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Treasurer</w:t>
      </w:r>
    </w:p>
    <w:p w14:paraId="3B65DBB9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Secretary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General Committee Member</w:t>
      </w:r>
    </w:p>
    <w:p w14:paraId="4DAB14DC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1:</w:t>
      </w:r>
    </w:p>
    <w:p w14:paraId="374C0ECB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BE05789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688B2225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2:</w:t>
      </w:r>
    </w:p>
    <w:p w14:paraId="3CA9DD8D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Printed Name:</w:t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5BA54A94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Signature:</w:t>
      </w:r>
      <w:r w:rsidRPr="00D97185">
        <w:rPr>
          <w:rFonts w:ascii="Century Gothic" w:hAnsi="Century Gothic"/>
          <w:sz w:val="22"/>
          <w:szCs w:val="22"/>
        </w:rPr>
        <w:tab/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6F2B003B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120" w:afterAutospacing="0" w:line="276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This nomination should be supported below by a statement from the candidate in support of the nomination (no more than 25 words)</w:t>
      </w:r>
    </w:p>
    <w:p w14:paraId="5FB4C9EC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405" w:lineRule="atLeast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D97185">
        <w:rPr>
          <w:rFonts w:ascii="Century Gothic" w:hAnsi="Century Gothic"/>
          <w:sz w:val="22"/>
          <w:szCs w:val="22"/>
        </w:rPr>
        <w:t>_____________________</w:t>
      </w:r>
    </w:p>
    <w:p w14:paraId="35B3518E" w14:textId="43D22282" w:rsidR="00BE3413" w:rsidRPr="00D97185" w:rsidRDefault="009754C7" w:rsidP="00D9718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Please return to</w:t>
      </w:r>
      <w:r w:rsidR="00043E2F">
        <w:rPr>
          <w:rFonts w:ascii="Century Gothic" w:hAnsi="Century Gothic"/>
          <w:sz w:val="22"/>
          <w:szCs w:val="22"/>
        </w:rPr>
        <w:t xml:space="preserve"> </w:t>
      </w:r>
      <w:r w:rsidR="00163580">
        <w:rPr>
          <w:rFonts w:ascii="Century Gothic" w:hAnsi="Century Gothic"/>
          <w:sz w:val="22"/>
          <w:szCs w:val="22"/>
        </w:rPr>
        <w:t>Daniel Banfai</w:t>
      </w:r>
      <w:r w:rsidR="00043E2F">
        <w:rPr>
          <w:rFonts w:ascii="Century Gothic" w:hAnsi="Century Gothic"/>
          <w:sz w:val="22"/>
          <w:szCs w:val="22"/>
        </w:rPr>
        <w:t xml:space="preserve"> at </w:t>
      </w:r>
      <w:hyperlink r:id="rId10" w:history="1">
        <w:r w:rsidR="00841A99" w:rsidRPr="00D868FC">
          <w:rPr>
            <w:rStyle w:val="Hyperlink"/>
            <w:rFonts w:ascii="Century Gothic" w:hAnsi="Century Gothic"/>
            <w:sz w:val="22"/>
            <w:szCs w:val="22"/>
          </w:rPr>
          <w:t>vic@eianz.org</w:t>
        </w:r>
      </w:hyperlink>
      <w:r w:rsidR="00841A99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by no later than</w:t>
      </w:r>
      <w:r w:rsidR="00163580">
        <w:rPr>
          <w:rFonts w:ascii="Century Gothic" w:hAnsi="Century Gothic"/>
          <w:sz w:val="22"/>
          <w:szCs w:val="22"/>
        </w:rPr>
        <w:t xml:space="preserve"> 20 August</w:t>
      </w:r>
      <w:r w:rsidR="006329DF">
        <w:rPr>
          <w:rFonts w:ascii="Century Gothic" w:hAnsi="Century Gothic"/>
          <w:sz w:val="22"/>
          <w:szCs w:val="22"/>
        </w:rPr>
        <w:t xml:space="preserve"> 202</w:t>
      </w:r>
      <w:r w:rsidR="006142E9">
        <w:rPr>
          <w:rFonts w:ascii="Century Gothic" w:hAnsi="Century Gothic"/>
          <w:sz w:val="22"/>
          <w:szCs w:val="22"/>
        </w:rPr>
        <w:t>5</w:t>
      </w:r>
      <w:r w:rsidR="000B7E5B">
        <w:rPr>
          <w:rFonts w:ascii="Century Gothic" w:hAnsi="Century Gothic"/>
          <w:sz w:val="22"/>
          <w:szCs w:val="22"/>
        </w:rPr>
        <w:t>.</w:t>
      </w:r>
    </w:p>
    <w:sectPr w:rsidR="00BE3413" w:rsidRPr="00D9718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44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7EE"/>
    <w:rsid w:val="00043E2F"/>
    <w:rsid w:val="000B7E5B"/>
    <w:rsid w:val="00163580"/>
    <w:rsid w:val="00181788"/>
    <w:rsid w:val="001B4AEF"/>
    <w:rsid w:val="001C781F"/>
    <w:rsid w:val="00265B00"/>
    <w:rsid w:val="00283432"/>
    <w:rsid w:val="002A2236"/>
    <w:rsid w:val="002D5424"/>
    <w:rsid w:val="003D0FDD"/>
    <w:rsid w:val="004A2EA1"/>
    <w:rsid w:val="004C736C"/>
    <w:rsid w:val="00537B6A"/>
    <w:rsid w:val="00543716"/>
    <w:rsid w:val="005B250D"/>
    <w:rsid w:val="005B7F20"/>
    <w:rsid w:val="006142E9"/>
    <w:rsid w:val="006329DF"/>
    <w:rsid w:val="00707484"/>
    <w:rsid w:val="00736FC5"/>
    <w:rsid w:val="007931CB"/>
    <w:rsid w:val="00795566"/>
    <w:rsid w:val="007C2137"/>
    <w:rsid w:val="007F03B5"/>
    <w:rsid w:val="00841A99"/>
    <w:rsid w:val="0088613A"/>
    <w:rsid w:val="008F3D31"/>
    <w:rsid w:val="0090044D"/>
    <w:rsid w:val="009754C7"/>
    <w:rsid w:val="009D308B"/>
    <w:rsid w:val="00A82FC1"/>
    <w:rsid w:val="00AB4BC5"/>
    <w:rsid w:val="00AF4BBC"/>
    <w:rsid w:val="00B348A3"/>
    <w:rsid w:val="00B47992"/>
    <w:rsid w:val="00B77989"/>
    <w:rsid w:val="00BB2F13"/>
    <w:rsid w:val="00BE3413"/>
    <w:rsid w:val="00BF273F"/>
    <w:rsid w:val="00C207EE"/>
    <w:rsid w:val="00C31FB0"/>
    <w:rsid w:val="00CE7126"/>
    <w:rsid w:val="00D569B2"/>
    <w:rsid w:val="00D56F91"/>
    <w:rsid w:val="00D61C6A"/>
    <w:rsid w:val="00D97185"/>
    <w:rsid w:val="00DD5DB2"/>
    <w:rsid w:val="00E10959"/>
    <w:rsid w:val="00E24E7C"/>
    <w:rsid w:val="00E51B6C"/>
    <w:rsid w:val="00E810AD"/>
    <w:rsid w:val="00EC110F"/>
    <w:rsid w:val="00ED18D6"/>
    <w:rsid w:val="00F00E1C"/>
    <w:rsid w:val="00FA2969"/>
    <w:rsid w:val="00FA3DB6"/>
    <w:rsid w:val="00FC6963"/>
    <w:rsid w:val="00FC7498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365C"/>
  <w15:docId w15:val="{0B3BF7FA-A268-40BA-9246-7BF423FB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paragraph" w:styleId="BalloonText">
    <w:name w:val="Balloon Text"/>
    <w:basedOn w:val="Normal"/>
    <w:link w:val="BalloonTextChar"/>
    <w:uiPriority w:val="99"/>
    <w:semiHidden/>
    <w:unhideWhenUsed/>
    <w:rsid w:val="00AB4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BC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41A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vic@eianz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2025%20Divisional%20Nomination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  <_dlc_DocId xmlns="72f76275-2553-466f-bdf1-4af96b2ca92b">DF2ANRC5PWSY-2007149108-145452</_dlc_DocId>
    <_dlc_DocIdUrl xmlns="72f76275-2553-466f-bdf1-4af96b2ca92b">
      <Url>https://eianz.sharepoint.com/sites/CentralOffice2/_layouts/15/DocIdRedir.aspx?ID=DF2ANRC5PWSY-2007149108-145452</Url>
      <Description>DF2ANRC5PWSY-2007149108-145452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903130-A1CD-478B-8EFD-FE6122B311DC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customXml/itemProps2.xml><?xml version="1.0" encoding="utf-8"?>
<ds:datastoreItem xmlns:ds="http://schemas.openxmlformats.org/officeDocument/2006/customXml" ds:itemID="{45A881EB-DACD-44EF-9193-DC69C9D49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F48F34-7596-49AD-BDC3-7D06BE2FB21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5EDF0E4-C677-4248-901C-3340F263F3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Divisional Nomination Form Template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Launceston City Council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Kathy Knight</cp:lastModifiedBy>
  <cp:revision>5</cp:revision>
  <cp:lastPrinted>2017-08-09T01:00:00Z</cp:lastPrinted>
  <dcterms:created xsi:type="dcterms:W3CDTF">2025-06-19T05:22:00Z</dcterms:created>
  <dcterms:modified xsi:type="dcterms:W3CDTF">2025-07-04T05:04:00Z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0x01010034EC4DF42E484C4189F4FD7B60D9A8DB</vt:lpwstr>
  </property>
  <property fmtid="{D5CDD505-2E9C-101B-9397-08002B2CF9AE}" pid="11" name="_dlc_DocIdItemGuid">
    <vt:lpwstr>f79790ad-a947-47f8-a27c-be6847a47d00</vt:lpwstr>
  </property>
  <property fmtid="{D5CDD505-2E9C-101B-9397-08002B2CF9AE}" pid="12" name="MediaServiceImageTags">
    <vt:lpwstr/>
  </property>
</Properties>
</file>