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811B" w14:textId="77777777" w:rsidR="008D2D4A" w:rsidRDefault="008D2D4A" w:rsidP="008D2D4A">
      <w:pPr>
        <w:jc w:val="center"/>
      </w:pPr>
      <w:r>
        <w:rPr>
          <w:noProof/>
          <w:lang w:eastAsia="en-AU"/>
        </w:rPr>
        <w:drawing>
          <wp:inline distT="0" distB="0" distL="0" distR="0" wp14:anchorId="7A4A1881" wp14:editId="079B0F04">
            <wp:extent cx="2838450" cy="1165971"/>
            <wp:effectExtent l="0" t="0" r="0" b="0"/>
            <wp:docPr id="1" name="Picture 1" descr="A logo with blue and green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green colo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11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E377" w14:textId="77777777" w:rsidR="008D2D4A" w:rsidRDefault="008D2D4A" w:rsidP="008D2D4A">
      <w:pPr>
        <w:jc w:val="center"/>
      </w:pPr>
    </w:p>
    <w:p w14:paraId="0CD23356" w14:textId="5E1A554D" w:rsidR="008D2D4A" w:rsidRDefault="005F74F8" w:rsidP="008D2D4A">
      <w:pPr>
        <w:pStyle w:val="Default"/>
        <w:spacing w:after="12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SOUTH AUSTRALIA</w:t>
      </w:r>
      <w:r w:rsidR="008D2D4A">
        <w:rPr>
          <w:b/>
          <w:bCs/>
          <w:sz w:val="32"/>
          <w:szCs w:val="32"/>
        </w:rPr>
        <w:t xml:space="preserve"> DIVISION of EIANZ</w:t>
      </w:r>
    </w:p>
    <w:p w14:paraId="77081B51" w14:textId="77777777" w:rsidR="008D2D4A" w:rsidRDefault="008D2D4A" w:rsidP="008D2D4A">
      <w:pPr>
        <w:pStyle w:val="Default"/>
        <w:spacing w:after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APPOINTMENT OF PROXY</w:t>
      </w:r>
    </w:p>
    <w:p w14:paraId="0D0CF1A8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I, _______________________________________________________________________________ </w:t>
      </w:r>
    </w:p>
    <w:p w14:paraId="449F7DFE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of _______________________________________________________________________________ </w:t>
      </w:r>
    </w:p>
    <w:p w14:paraId="35B14973" w14:textId="77777777" w:rsidR="008D2D4A" w:rsidRDefault="008D2D4A" w:rsidP="008D2D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being a financial member of the Environment Institute of Australia and New Zealand, </w:t>
      </w:r>
    </w:p>
    <w:p w14:paraId="6D5B81E3" w14:textId="541733DE" w:rsidR="008D2D4A" w:rsidRDefault="005F74F8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>SA</w:t>
      </w:r>
      <w:r w:rsidR="008D2D4A">
        <w:rPr>
          <w:sz w:val="22"/>
          <w:szCs w:val="22"/>
        </w:rPr>
        <w:t xml:space="preserve"> Division, hereby nominate </w:t>
      </w:r>
    </w:p>
    <w:p w14:paraId="6A92DBBF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1F051903" w14:textId="04FB1C5E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as my proxy to vote for me on my behalf at the Annual General Meeting of the </w:t>
      </w:r>
      <w:r w:rsidR="005F74F8">
        <w:rPr>
          <w:sz w:val="22"/>
          <w:szCs w:val="22"/>
        </w:rPr>
        <w:t>SA</w:t>
      </w:r>
      <w:r w:rsidR="0024538A">
        <w:rPr>
          <w:sz w:val="22"/>
          <w:szCs w:val="22"/>
        </w:rPr>
        <w:t xml:space="preserve"> Division</w:t>
      </w:r>
      <w:r>
        <w:rPr>
          <w:sz w:val="22"/>
          <w:szCs w:val="22"/>
        </w:rPr>
        <w:t xml:space="preserve"> of the Institute to be held on </w:t>
      </w:r>
      <w:r w:rsidR="00EF0973">
        <w:rPr>
          <w:sz w:val="22"/>
          <w:szCs w:val="22"/>
        </w:rPr>
        <w:t>Thursday, 21 August</w:t>
      </w:r>
      <w:r w:rsidR="008110B1">
        <w:rPr>
          <w:sz w:val="22"/>
          <w:szCs w:val="22"/>
        </w:rPr>
        <w:t xml:space="preserve"> 202</w:t>
      </w:r>
      <w:r w:rsidR="00C01EF5">
        <w:rPr>
          <w:sz w:val="22"/>
          <w:szCs w:val="22"/>
        </w:rPr>
        <w:t>5</w:t>
      </w:r>
      <w:r>
        <w:rPr>
          <w:sz w:val="22"/>
          <w:szCs w:val="22"/>
        </w:rPr>
        <w:t xml:space="preserve"> and at any adjournment of that meeting. </w:t>
      </w:r>
    </w:p>
    <w:p w14:paraId="219D4DC6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Signed by the Member: _______________________________________________________ </w:t>
      </w:r>
    </w:p>
    <w:p w14:paraId="2ABD7BEC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Witness: ________________________________________________________________________ </w:t>
      </w:r>
    </w:p>
    <w:p w14:paraId="4247E227" w14:textId="77777777" w:rsidR="008D2D4A" w:rsidRDefault="008D2D4A" w:rsidP="00A1599B">
      <w:pPr>
        <w:pStyle w:val="Default"/>
        <w:spacing w:after="600"/>
        <w:rPr>
          <w:sz w:val="22"/>
          <w:szCs w:val="22"/>
        </w:rPr>
      </w:pPr>
      <w:r>
        <w:rPr>
          <w:sz w:val="22"/>
          <w:szCs w:val="22"/>
        </w:rPr>
        <w:t>Dated this ____________________________ day of ______________________________ 202</w:t>
      </w:r>
      <w:r w:rsidR="005F092E">
        <w:rPr>
          <w:sz w:val="22"/>
          <w:szCs w:val="22"/>
        </w:rPr>
        <w:t>5</w:t>
      </w:r>
    </w:p>
    <w:p w14:paraId="5ABBCEB4" w14:textId="4D8B7B2B" w:rsidR="008D2D4A" w:rsidRDefault="008D2D4A" w:rsidP="008D2D4A">
      <w:pPr>
        <w:pStyle w:val="NormalWeb"/>
        <w:shd w:val="clear" w:color="auto" w:fill="FFFFFF"/>
        <w:spacing w:before="0" w:beforeAutospacing="0" w:after="0" w:afterAutospacing="0" w:line="276" w:lineRule="auto"/>
      </w:pPr>
      <w:r>
        <w:rPr>
          <w:rFonts w:ascii="Century Gothic" w:hAnsi="Century Gothic"/>
          <w:sz w:val="22"/>
          <w:szCs w:val="22"/>
        </w:rPr>
        <w:t>Please return to the President</w:t>
      </w:r>
      <w:r w:rsidR="00FE047C">
        <w:rPr>
          <w:rFonts w:ascii="Century Gothic" w:hAnsi="Century Gothic"/>
          <w:sz w:val="22"/>
          <w:szCs w:val="22"/>
        </w:rPr>
        <w:t xml:space="preserve">, </w:t>
      </w:r>
      <w:r w:rsidR="005F74F8">
        <w:rPr>
          <w:rFonts w:ascii="Century Gothic" w:hAnsi="Century Gothic"/>
          <w:sz w:val="22"/>
          <w:szCs w:val="22"/>
        </w:rPr>
        <w:t>SA</w:t>
      </w:r>
      <w:r w:rsidR="008110B1">
        <w:rPr>
          <w:rFonts w:ascii="Century Gothic" w:hAnsi="Century Gothic"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Division, </w:t>
      </w:r>
      <w:r w:rsidR="008624D1">
        <w:rPr>
          <w:rFonts w:ascii="Century Gothic" w:hAnsi="Century Gothic"/>
          <w:b/>
          <w:bCs/>
          <w:sz w:val="22"/>
          <w:szCs w:val="22"/>
        </w:rPr>
        <w:t>Sally O’Neill</w:t>
      </w:r>
      <w:r w:rsidR="00B4047C" w:rsidRPr="00B4047C">
        <w:rPr>
          <w:rFonts w:ascii="Century Gothic" w:hAnsi="Century Gothic"/>
          <w:b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via </w:t>
      </w:r>
      <w:hyperlink r:id="rId12" w:history="1">
        <w:r w:rsidR="008624D1" w:rsidRPr="00B32FE7">
          <w:rPr>
            <w:rStyle w:val="Hyperlink"/>
            <w:rFonts w:ascii="Century Gothic" w:hAnsi="Century Gothic"/>
          </w:rPr>
          <w:t>sally.oneill@adelaide.edu.au</w:t>
        </w:r>
      </w:hyperlink>
      <w:r w:rsidR="008624D1">
        <w:rPr>
          <w:rFonts w:ascii="Century Gothic" w:hAnsi="Century Gothic"/>
        </w:rPr>
        <w:t xml:space="preserve"> </w:t>
      </w:r>
      <w:r w:rsidR="00794261">
        <w:rPr>
          <w:rFonts w:ascii="Century Gothic" w:hAnsi="Century Gothic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</w:t>
      </w:r>
      <w:r w:rsidR="00320CA9">
        <w:rPr>
          <w:rFonts w:ascii="Century Gothic" w:hAnsi="Century Gothic"/>
          <w:sz w:val="22"/>
          <w:szCs w:val="22"/>
        </w:rPr>
        <w:t>5.45pm</w:t>
      </w:r>
      <w:r>
        <w:rPr>
          <w:rFonts w:ascii="Century Gothic" w:hAnsi="Century Gothic"/>
          <w:sz w:val="22"/>
          <w:szCs w:val="22"/>
        </w:rPr>
        <w:t xml:space="preserve"> (AEST) on </w:t>
      </w:r>
      <w:r w:rsidR="00EF0973">
        <w:rPr>
          <w:rFonts w:ascii="Century Gothic" w:hAnsi="Century Gothic"/>
          <w:sz w:val="22"/>
          <w:szCs w:val="22"/>
        </w:rPr>
        <w:t>Wedne</w:t>
      </w:r>
      <w:r w:rsidR="00EF0973" w:rsidRPr="00EF0973">
        <w:rPr>
          <w:rFonts w:ascii="Century Gothic" w:hAnsi="Century Gothic"/>
          <w:sz w:val="22"/>
          <w:szCs w:val="22"/>
        </w:rPr>
        <w:t>sday, 2</w:t>
      </w:r>
      <w:r w:rsidR="00EF0973">
        <w:rPr>
          <w:rFonts w:ascii="Century Gothic" w:hAnsi="Century Gothic"/>
          <w:sz w:val="22"/>
          <w:szCs w:val="22"/>
        </w:rPr>
        <w:t>0</w:t>
      </w:r>
      <w:r w:rsidR="00EF0973" w:rsidRPr="00EF0973">
        <w:rPr>
          <w:rFonts w:ascii="Century Gothic" w:hAnsi="Century Gothic"/>
          <w:sz w:val="22"/>
          <w:szCs w:val="22"/>
        </w:rPr>
        <w:t xml:space="preserve"> August </w:t>
      </w:r>
      <w:r w:rsidR="00B131D8">
        <w:rPr>
          <w:rFonts w:ascii="Century Gothic" w:hAnsi="Century Gothic"/>
          <w:sz w:val="22"/>
          <w:szCs w:val="22"/>
        </w:rPr>
        <w:t>202</w:t>
      </w:r>
      <w:r w:rsidR="00C01EF5">
        <w:rPr>
          <w:rFonts w:ascii="Century Gothic" w:hAnsi="Century Gothic"/>
          <w:sz w:val="22"/>
          <w:szCs w:val="22"/>
        </w:rPr>
        <w:t>5</w:t>
      </w:r>
      <w:r>
        <w:rPr>
          <w:rFonts w:ascii="Century Gothic" w:hAnsi="Century Gothic"/>
          <w:sz w:val="22"/>
          <w:szCs w:val="22"/>
        </w:rPr>
        <w:t>.</w:t>
      </w:r>
      <w:r w:rsidRPr="00D97185">
        <w:rPr>
          <w:rFonts w:ascii="Century Gothic" w:hAnsi="Century Gothic"/>
          <w:sz w:val="22"/>
          <w:szCs w:val="22"/>
        </w:rPr>
        <w:t xml:space="preserve"> </w:t>
      </w:r>
    </w:p>
    <w:p w14:paraId="71F5B5BD" w14:textId="77777777" w:rsidR="00BE3413" w:rsidRPr="008D2D4A" w:rsidRDefault="00BE3413" w:rsidP="008D2D4A"/>
    <w:sectPr w:rsidR="00BE3413" w:rsidRPr="008D2D4A" w:rsidSect="008D2D4A">
      <w:footerReference w:type="default" r:id="rId13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4F830" w14:textId="77777777" w:rsidR="00DD0819" w:rsidRDefault="00DD0819" w:rsidP="008D657B">
      <w:pPr>
        <w:spacing w:after="0" w:line="240" w:lineRule="auto"/>
      </w:pPr>
      <w:r>
        <w:separator/>
      </w:r>
    </w:p>
  </w:endnote>
  <w:endnote w:type="continuationSeparator" w:id="0">
    <w:p w14:paraId="450C42B1" w14:textId="77777777" w:rsidR="00DD0819" w:rsidRDefault="00DD0819" w:rsidP="008D657B">
      <w:pPr>
        <w:spacing w:after="0" w:line="240" w:lineRule="auto"/>
      </w:pPr>
      <w:r>
        <w:continuationSeparator/>
      </w:r>
    </w:p>
  </w:endnote>
  <w:endnote w:type="continuationNotice" w:id="1">
    <w:p w14:paraId="52E87E04" w14:textId="77777777" w:rsidR="00DD0819" w:rsidRDefault="00DD08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3623" w14:textId="77777777" w:rsidR="00386235" w:rsidRPr="003F776D" w:rsidRDefault="00B131D8" w:rsidP="003F776D">
    <w:pPr>
      <w:pStyle w:val="Footer"/>
      <w:pBdr>
        <w:top w:val="single" w:sz="4" w:space="1" w:color="D9D9D9" w:themeColor="background1" w:themeShade="D9"/>
      </w:pBdr>
      <w:jc w:val="right"/>
      <w:rPr>
        <w:rFonts w:ascii="Century Gothic" w:hAnsi="Century Gothic"/>
        <w:sz w:val="18"/>
        <w:szCs w:val="16"/>
        <w:lang w:val="en-US"/>
      </w:rPr>
    </w:pPr>
    <w:r w:rsidRPr="003F776D">
      <w:rPr>
        <w:rFonts w:ascii="Century Gothic" w:hAnsi="Century Gothic"/>
        <w:sz w:val="18"/>
        <w:szCs w:val="16"/>
        <w:lang w:val="en-US"/>
      </w:rPr>
      <w:t xml:space="preserve">Page </w:t>
    </w:r>
    <w:r w:rsidRPr="003F776D">
      <w:rPr>
        <w:rFonts w:ascii="Century Gothic" w:hAnsi="Century Gothic"/>
        <w:sz w:val="18"/>
        <w:szCs w:val="16"/>
        <w:lang w:val="en-US"/>
      </w:rPr>
      <w:fldChar w:fldCharType="begin"/>
    </w:r>
    <w:r w:rsidRPr="003F776D">
      <w:rPr>
        <w:rFonts w:ascii="Century Gothic" w:hAnsi="Century Gothic"/>
        <w:sz w:val="18"/>
        <w:szCs w:val="16"/>
        <w:lang w:val="en-US"/>
      </w:rPr>
      <w:instrText xml:space="preserve"> PAGE   \* MERGEFORMAT </w:instrText>
    </w:r>
    <w:r w:rsidRPr="003F776D">
      <w:rPr>
        <w:rFonts w:ascii="Century Gothic" w:hAnsi="Century Gothic"/>
        <w:sz w:val="18"/>
        <w:szCs w:val="16"/>
        <w:lang w:val="en-US"/>
      </w:rPr>
      <w:fldChar w:fldCharType="separate"/>
    </w:r>
    <w:r w:rsidRPr="003F776D">
      <w:rPr>
        <w:rFonts w:ascii="Century Gothic" w:hAnsi="Century Gothic"/>
        <w:noProof/>
        <w:sz w:val="18"/>
        <w:szCs w:val="16"/>
        <w:lang w:val="en-US"/>
      </w:rPr>
      <w:t>1</w:t>
    </w:r>
    <w:r w:rsidRPr="003F776D">
      <w:rPr>
        <w:rFonts w:ascii="Century Gothic" w:hAnsi="Century Gothic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FFD41" w14:textId="77777777" w:rsidR="00DD0819" w:rsidRDefault="00DD0819" w:rsidP="008D657B">
      <w:pPr>
        <w:spacing w:after="0" w:line="240" w:lineRule="auto"/>
      </w:pPr>
      <w:r>
        <w:separator/>
      </w:r>
    </w:p>
  </w:footnote>
  <w:footnote w:type="continuationSeparator" w:id="0">
    <w:p w14:paraId="2A6E0060" w14:textId="77777777" w:rsidR="00DD0819" w:rsidRDefault="00DD0819" w:rsidP="008D657B">
      <w:pPr>
        <w:spacing w:after="0" w:line="240" w:lineRule="auto"/>
      </w:pPr>
      <w:r>
        <w:continuationSeparator/>
      </w:r>
    </w:p>
  </w:footnote>
  <w:footnote w:type="continuationNotice" w:id="1">
    <w:p w14:paraId="02F1A593" w14:textId="77777777" w:rsidR="00DD0819" w:rsidRDefault="00DD08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62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19"/>
    <w:rsid w:val="000D1925"/>
    <w:rsid w:val="001047C7"/>
    <w:rsid w:val="00140E71"/>
    <w:rsid w:val="001C15F5"/>
    <w:rsid w:val="001C781F"/>
    <w:rsid w:val="001D0BF0"/>
    <w:rsid w:val="001D19E2"/>
    <w:rsid w:val="002073D0"/>
    <w:rsid w:val="00235F49"/>
    <w:rsid w:val="0024538A"/>
    <w:rsid w:val="002625E3"/>
    <w:rsid w:val="002A6B78"/>
    <w:rsid w:val="002B53E3"/>
    <w:rsid w:val="002B6FF7"/>
    <w:rsid w:val="00320CA9"/>
    <w:rsid w:val="0035252C"/>
    <w:rsid w:val="00372B5C"/>
    <w:rsid w:val="00386235"/>
    <w:rsid w:val="0043287E"/>
    <w:rsid w:val="00436BE6"/>
    <w:rsid w:val="00527439"/>
    <w:rsid w:val="00562AC3"/>
    <w:rsid w:val="005F092E"/>
    <w:rsid w:val="005F74F8"/>
    <w:rsid w:val="006175BE"/>
    <w:rsid w:val="006447E8"/>
    <w:rsid w:val="006475BE"/>
    <w:rsid w:val="006A32D6"/>
    <w:rsid w:val="006F67E3"/>
    <w:rsid w:val="00707484"/>
    <w:rsid w:val="00740542"/>
    <w:rsid w:val="00742C05"/>
    <w:rsid w:val="00771B57"/>
    <w:rsid w:val="00773049"/>
    <w:rsid w:val="00782D38"/>
    <w:rsid w:val="00794261"/>
    <w:rsid w:val="00795566"/>
    <w:rsid w:val="007C2137"/>
    <w:rsid w:val="007C678C"/>
    <w:rsid w:val="008110B1"/>
    <w:rsid w:val="008624D1"/>
    <w:rsid w:val="008D2D4A"/>
    <w:rsid w:val="008D657B"/>
    <w:rsid w:val="008D6E7C"/>
    <w:rsid w:val="008F14AE"/>
    <w:rsid w:val="0095202F"/>
    <w:rsid w:val="00955511"/>
    <w:rsid w:val="00996A51"/>
    <w:rsid w:val="009B49F1"/>
    <w:rsid w:val="009D308B"/>
    <w:rsid w:val="00A1599B"/>
    <w:rsid w:val="00A93E5B"/>
    <w:rsid w:val="00AF3789"/>
    <w:rsid w:val="00B131D8"/>
    <w:rsid w:val="00B4047C"/>
    <w:rsid w:val="00B93EA9"/>
    <w:rsid w:val="00B96CAF"/>
    <w:rsid w:val="00BE3413"/>
    <w:rsid w:val="00C01EF5"/>
    <w:rsid w:val="00C34BEF"/>
    <w:rsid w:val="00CA0B7C"/>
    <w:rsid w:val="00CB5C95"/>
    <w:rsid w:val="00CE0240"/>
    <w:rsid w:val="00D5544F"/>
    <w:rsid w:val="00D97185"/>
    <w:rsid w:val="00DD0819"/>
    <w:rsid w:val="00E7298E"/>
    <w:rsid w:val="00EB4A66"/>
    <w:rsid w:val="00EF0973"/>
    <w:rsid w:val="00EF0BF2"/>
    <w:rsid w:val="00F27941"/>
    <w:rsid w:val="00FA2219"/>
    <w:rsid w:val="00FE047C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30543"/>
  <w15:docId w15:val="{3F83E7B0-B8F5-45EF-9DEC-13EBDE74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D4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D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character" w:customStyle="1" w:styleId="Mention1">
    <w:name w:val="Mention1"/>
    <w:basedOn w:val="DefaultParagraphFont"/>
    <w:uiPriority w:val="99"/>
    <w:semiHidden/>
    <w:unhideWhenUsed/>
    <w:rsid w:val="00FF3B3F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B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19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7C7"/>
  </w:style>
  <w:style w:type="paragraph" w:styleId="Footer">
    <w:name w:val="footer"/>
    <w:basedOn w:val="Normal"/>
    <w:link w:val="Foot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7C7"/>
  </w:style>
  <w:style w:type="character" w:customStyle="1" w:styleId="Heading1Char">
    <w:name w:val="Heading 1 Char"/>
    <w:basedOn w:val="DefaultParagraphFont"/>
    <w:link w:val="Heading1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lly.oneill@adelaide.edu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AGM25%20Proxy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DF2ANRC5PWSY-2007149108-145456</_dlc_DocId>
    <_dlc_DocIdUrl xmlns="72f76275-2553-466f-bdf1-4af96b2ca92b">
      <Url>https://eianz.sharepoint.com/sites/CentralOffice2/_layouts/15/DocIdRedir.aspx?ID=DF2ANRC5PWSY-2007149108-145456</Url>
      <Description>DF2ANRC5PWSY-2007149108-145456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A9E75C3-CB08-4D89-9E1D-17295D8827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170AB9-D1B7-4BD4-AFA3-DEB511DE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E499A4-07B8-48B2-8B47-C8984CF456B0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4.xml><?xml version="1.0" encoding="utf-8"?>
<ds:datastoreItem xmlns:ds="http://schemas.openxmlformats.org/officeDocument/2006/customXml" ds:itemID="{3CCB819E-AC5B-4E0F-BDD3-08D609F885F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AGM25 Proxy form template</Template>
  <TotalTime>4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 Knight</cp:lastModifiedBy>
  <cp:revision>6</cp:revision>
  <dcterms:created xsi:type="dcterms:W3CDTF">2025-06-19T05:30:00Z</dcterms:created>
  <dcterms:modified xsi:type="dcterms:W3CDTF">2025-06-24T02:05:00Z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_dlc_DocIdItemGuid">
    <vt:lpwstr>dcd3b3b9-0755-4a03-b381-abe12287139a</vt:lpwstr>
  </property>
  <property fmtid="{D5CDD505-2E9C-101B-9397-08002B2CF9AE}" pid="4" name="MediaServiceImageTags">
    <vt:lpwstr/>
  </property>
</Properties>
</file>