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25297" w14:textId="77777777" w:rsidR="001C781F" w:rsidRDefault="009D308B" w:rsidP="00A82FC1"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1" allowOverlap="1" wp14:anchorId="3B4C80DD" wp14:editId="00F874AF">
            <wp:simplePos x="914400" y="914400"/>
            <wp:positionH relativeFrom="margin">
              <wp:align>center</wp:align>
            </wp:positionH>
            <wp:positionV relativeFrom="margin">
              <wp:align>top</wp:align>
            </wp:positionV>
            <wp:extent cx="2838450" cy="1165971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IANZlogo landscape_text on 3 lines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165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C733C2" w14:textId="5F5C6051" w:rsidR="009D308B" w:rsidRPr="00D97185" w:rsidRDefault="0090044D" w:rsidP="004C736C">
      <w:pPr>
        <w:spacing w:after="240"/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>SOUTH AUSTRALIA</w:t>
      </w:r>
      <w:r w:rsidR="00707484">
        <w:rPr>
          <w:rFonts w:ascii="Century Gothic" w:hAnsi="Century Gothic"/>
          <w:b/>
          <w:sz w:val="32"/>
          <w:szCs w:val="32"/>
        </w:rPr>
        <w:t xml:space="preserve"> DIVISION</w:t>
      </w:r>
    </w:p>
    <w:p w14:paraId="3E198F90" w14:textId="1809663F" w:rsidR="00FA3DB6" w:rsidRPr="00265B00" w:rsidRDefault="009754C7" w:rsidP="004C736C">
      <w:pPr>
        <w:spacing w:after="24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265B00">
        <w:rPr>
          <w:rFonts w:ascii="Century Gothic" w:hAnsi="Century Gothic"/>
          <w:b/>
          <w:sz w:val="28"/>
          <w:szCs w:val="28"/>
        </w:rPr>
        <w:t xml:space="preserve">NOMINATION FORM FOR THE </w:t>
      </w:r>
      <w:r w:rsidR="0090044D">
        <w:rPr>
          <w:rFonts w:ascii="Century Gothic" w:hAnsi="Century Gothic"/>
          <w:b/>
          <w:sz w:val="28"/>
          <w:szCs w:val="28"/>
        </w:rPr>
        <w:t>SA</w:t>
      </w:r>
      <w:r w:rsidR="00265B00" w:rsidRPr="00265B00">
        <w:rPr>
          <w:rFonts w:ascii="Century Gothic" w:hAnsi="Century Gothic"/>
          <w:b/>
          <w:sz w:val="28"/>
          <w:szCs w:val="28"/>
        </w:rPr>
        <w:t xml:space="preserve"> </w:t>
      </w:r>
      <w:r w:rsidR="00D97185" w:rsidRPr="00265B00">
        <w:rPr>
          <w:rFonts w:ascii="Century Gothic" w:hAnsi="Century Gothic"/>
          <w:b/>
          <w:sz w:val="28"/>
          <w:szCs w:val="28"/>
        </w:rPr>
        <w:t>DIVISIONAL COMMITTEE</w:t>
      </w:r>
      <w:r w:rsidR="00CE7126" w:rsidRPr="00265B00">
        <w:rPr>
          <w:rFonts w:ascii="Century Gothic" w:hAnsi="Century Gothic"/>
          <w:b/>
          <w:sz w:val="28"/>
          <w:szCs w:val="28"/>
        </w:rPr>
        <w:t xml:space="preserve"> 20</w:t>
      </w:r>
      <w:r w:rsidR="00043E2F" w:rsidRPr="00265B00">
        <w:rPr>
          <w:rFonts w:ascii="Century Gothic" w:hAnsi="Century Gothic"/>
          <w:b/>
          <w:sz w:val="28"/>
          <w:szCs w:val="28"/>
        </w:rPr>
        <w:t>2</w:t>
      </w:r>
      <w:r w:rsidR="006142E9">
        <w:rPr>
          <w:rFonts w:ascii="Century Gothic" w:hAnsi="Century Gothic"/>
          <w:b/>
          <w:sz w:val="28"/>
          <w:szCs w:val="28"/>
        </w:rPr>
        <w:t>5</w:t>
      </w:r>
      <w:r w:rsidR="00CE7126" w:rsidRPr="00265B00">
        <w:rPr>
          <w:rFonts w:ascii="Century Gothic" w:hAnsi="Century Gothic"/>
          <w:b/>
          <w:sz w:val="28"/>
          <w:szCs w:val="28"/>
        </w:rPr>
        <w:t>/20</w:t>
      </w:r>
      <w:r w:rsidR="00AF4BBC" w:rsidRPr="00265B00">
        <w:rPr>
          <w:rFonts w:ascii="Century Gothic" w:hAnsi="Century Gothic"/>
          <w:b/>
          <w:sz w:val="28"/>
          <w:szCs w:val="28"/>
        </w:rPr>
        <w:t>2</w:t>
      </w:r>
      <w:r w:rsidR="006142E9">
        <w:rPr>
          <w:rFonts w:ascii="Century Gothic" w:hAnsi="Century Gothic"/>
          <w:b/>
          <w:sz w:val="28"/>
          <w:szCs w:val="28"/>
        </w:rPr>
        <w:t>6</w:t>
      </w:r>
    </w:p>
    <w:p w14:paraId="75A56B57" w14:textId="77777777" w:rsidR="00BE3413" w:rsidRPr="00AF4BBC" w:rsidRDefault="00BE3413" w:rsidP="004C736C">
      <w:pPr>
        <w:spacing w:after="24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BE3413">
        <w:rPr>
          <w:rFonts w:ascii="Century Gothic" w:hAnsi="Century Gothic"/>
        </w:rPr>
        <w:t xml:space="preserve">Only current financial members may nominate for </w:t>
      </w:r>
      <w:r w:rsidR="000B7E5B" w:rsidRPr="00BE3413">
        <w:rPr>
          <w:rFonts w:ascii="Century Gothic" w:hAnsi="Century Gothic"/>
        </w:rPr>
        <w:t>office.</w:t>
      </w:r>
    </w:p>
    <w:p w14:paraId="6613D540" w14:textId="77777777" w:rsidR="00BE3413" w:rsidRPr="00D97185" w:rsidRDefault="00BE3413" w:rsidP="004C736C">
      <w:pPr>
        <w:spacing w:after="240"/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PERSON SEEKING NOMINATION:</w:t>
      </w:r>
    </w:p>
    <w:p w14:paraId="21E8E0C7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Printed Name:</w:t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7E03F4AD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Signature: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78CE8E80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Date: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273DB5DE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POSITION SOUGHT (please circle one):</w:t>
      </w:r>
    </w:p>
    <w:p w14:paraId="0576D8BF" w14:textId="77777777" w:rsidR="00BE3413" w:rsidRPr="00D97185" w:rsidRDefault="00BE3413" w:rsidP="00BE3413">
      <w:pPr>
        <w:rPr>
          <w:rFonts w:ascii="Century Gothic" w:hAnsi="Century Gothic"/>
        </w:rPr>
      </w:pPr>
      <w:r w:rsidRPr="00D97185">
        <w:rPr>
          <w:rFonts w:ascii="Century Gothic" w:hAnsi="Century Gothic"/>
        </w:rPr>
        <w:t>President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Vice-President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Treasurer</w:t>
      </w:r>
    </w:p>
    <w:p w14:paraId="3B65DBB9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Secretary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General Committee Member</w:t>
      </w:r>
    </w:p>
    <w:p w14:paraId="4DAB14DC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ENDORSING MEMBER 1:</w:t>
      </w:r>
    </w:p>
    <w:p w14:paraId="374C0ECB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Printed Name:</w:t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7BE05789" w14:textId="77777777" w:rsidR="00BE3413" w:rsidRPr="00D97185" w:rsidRDefault="00BE3413" w:rsidP="004C736C">
      <w:pPr>
        <w:spacing w:after="240"/>
        <w:rPr>
          <w:rFonts w:ascii="Century Gothic" w:hAnsi="Century Gothic"/>
        </w:rPr>
      </w:pPr>
      <w:r w:rsidRPr="00D97185">
        <w:rPr>
          <w:rFonts w:ascii="Century Gothic" w:hAnsi="Century Gothic"/>
        </w:rPr>
        <w:t>Signature:</w:t>
      </w:r>
      <w:r w:rsidRPr="00D97185">
        <w:rPr>
          <w:rFonts w:ascii="Century Gothic" w:hAnsi="Century Gothic"/>
        </w:rPr>
        <w:tab/>
      </w:r>
      <w:r w:rsidRPr="00D97185">
        <w:rPr>
          <w:rFonts w:ascii="Century Gothic" w:hAnsi="Century Gothic"/>
        </w:rPr>
        <w:tab/>
        <w:t>_________________________________________________________</w:t>
      </w:r>
    </w:p>
    <w:p w14:paraId="688B2225" w14:textId="77777777" w:rsidR="00BE3413" w:rsidRPr="00D97185" w:rsidRDefault="00BE3413" w:rsidP="00BE3413">
      <w:pPr>
        <w:rPr>
          <w:rFonts w:ascii="Century Gothic" w:hAnsi="Century Gothic"/>
          <w:b/>
        </w:rPr>
      </w:pPr>
      <w:r w:rsidRPr="00D97185">
        <w:rPr>
          <w:rFonts w:ascii="Century Gothic" w:hAnsi="Century Gothic"/>
          <w:b/>
        </w:rPr>
        <w:t>ENDORSING MEMBER 2:</w:t>
      </w:r>
    </w:p>
    <w:p w14:paraId="3CA9DD8D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259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Printed Name:</w:t>
      </w:r>
      <w:r w:rsidRPr="00D97185">
        <w:rPr>
          <w:rFonts w:ascii="Century Gothic" w:hAnsi="Century Gothic"/>
          <w:sz w:val="22"/>
          <w:szCs w:val="22"/>
        </w:rPr>
        <w:tab/>
        <w:t>_________________________________________________________</w:t>
      </w:r>
    </w:p>
    <w:p w14:paraId="5BA54A94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259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Signature:</w:t>
      </w:r>
      <w:r w:rsidRPr="00D97185">
        <w:rPr>
          <w:rFonts w:ascii="Century Gothic" w:hAnsi="Century Gothic"/>
          <w:sz w:val="22"/>
          <w:szCs w:val="22"/>
        </w:rPr>
        <w:tab/>
      </w:r>
      <w:r w:rsidRPr="00D97185">
        <w:rPr>
          <w:rFonts w:ascii="Century Gothic" w:hAnsi="Century Gothic"/>
          <w:sz w:val="22"/>
          <w:szCs w:val="22"/>
        </w:rPr>
        <w:tab/>
        <w:t>_________________________________________________________</w:t>
      </w:r>
    </w:p>
    <w:p w14:paraId="6F2B003B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120" w:afterAutospacing="0" w:line="276" w:lineRule="auto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This nomination should be supported below by a statement from the candidate in support of the nomination (no more than 25 words)</w:t>
      </w:r>
    </w:p>
    <w:p w14:paraId="5FB4C9EC" w14:textId="77777777" w:rsidR="00BE3413" w:rsidRPr="00D97185" w:rsidRDefault="00BE3413" w:rsidP="004C736C">
      <w:pPr>
        <w:pStyle w:val="NormalWeb"/>
        <w:shd w:val="clear" w:color="auto" w:fill="FFFFFF"/>
        <w:spacing w:before="0" w:beforeAutospacing="0" w:after="240" w:afterAutospacing="0" w:line="405" w:lineRule="atLeast"/>
        <w:rPr>
          <w:rFonts w:ascii="Century Gothic" w:hAnsi="Century Gothic"/>
          <w:sz w:val="22"/>
          <w:szCs w:val="22"/>
        </w:rPr>
      </w:pPr>
      <w:r w:rsidRPr="00D97185">
        <w:rPr>
          <w:rFonts w:ascii="Century Gothic" w:hAnsi="Century Gothic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D97185">
        <w:rPr>
          <w:rFonts w:ascii="Century Gothic" w:hAnsi="Century Gothic"/>
          <w:sz w:val="22"/>
          <w:szCs w:val="22"/>
        </w:rPr>
        <w:t>_____________________</w:t>
      </w:r>
    </w:p>
    <w:p w14:paraId="35B3518E" w14:textId="1CF608DB" w:rsidR="00BE3413" w:rsidRPr="00D97185" w:rsidRDefault="009754C7" w:rsidP="00D97185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Please return to</w:t>
      </w:r>
      <w:r w:rsidR="00043E2F">
        <w:rPr>
          <w:rFonts w:ascii="Century Gothic" w:hAnsi="Century Gothic"/>
          <w:sz w:val="22"/>
          <w:szCs w:val="22"/>
        </w:rPr>
        <w:t xml:space="preserve"> </w:t>
      </w:r>
      <w:r w:rsidR="002E0471">
        <w:rPr>
          <w:rFonts w:ascii="Century Gothic" w:hAnsi="Century Gothic"/>
          <w:sz w:val="22"/>
          <w:szCs w:val="22"/>
        </w:rPr>
        <w:t xml:space="preserve">Sarah Parton </w:t>
      </w:r>
      <w:r w:rsidR="00043E2F">
        <w:rPr>
          <w:rFonts w:ascii="Century Gothic" w:hAnsi="Century Gothic"/>
          <w:sz w:val="22"/>
          <w:szCs w:val="22"/>
        </w:rPr>
        <w:t xml:space="preserve">at </w:t>
      </w:r>
      <w:hyperlink r:id="rId10" w:history="1">
        <w:r w:rsidR="00D56741" w:rsidRPr="00904856">
          <w:rPr>
            <w:rStyle w:val="Hyperlink"/>
            <w:rFonts w:ascii="Century Gothic" w:hAnsi="Century Gothic"/>
            <w:sz w:val="22"/>
            <w:szCs w:val="22"/>
          </w:rPr>
          <w:t>sarah.parton@rhelm.com.au</w:t>
        </w:r>
      </w:hyperlink>
      <w:r w:rsidR="00D56741"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by no later than </w:t>
      </w:r>
      <w:r w:rsidR="00D56741">
        <w:rPr>
          <w:rFonts w:ascii="Century Gothic" w:hAnsi="Century Gothic"/>
          <w:sz w:val="22"/>
          <w:szCs w:val="22"/>
        </w:rPr>
        <w:t>Wednesday, 20 August</w:t>
      </w:r>
      <w:r w:rsidR="006329DF">
        <w:rPr>
          <w:rFonts w:ascii="Century Gothic" w:hAnsi="Century Gothic"/>
          <w:sz w:val="22"/>
          <w:szCs w:val="22"/>
        </w:rPr>
        <w:t xml:space="preserve"> 202</w:t>
      </w:r>
      <w:r w:rsidR="006142E9">
        <w:rPr>
          <w:rFonts w:ascii="Century Gothic" w:hAnsi="Century Gothic"/>
          <w:sz w:val="22"/>
          <w:szCs w:val="22"/>
        </w:rPr>
        <w:t>5</w:t>
      </w:r>
      <w:r w:rsidR="000B7E5B">
        <w:rPr>
          <w:rFonts w:ascii="Century Gothic" w:hAnsi="Century Gothic"/>
          <w:sz w:val="22"/>
          <w:szCs w:val="22"/>
        </w:rPr>
        <w:t>.</w:t>
      </w:r>
    </w:p>
    <w:sectPr w:rsidR="00BE3413" w:rsidRPr="00D9718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9527A"/>
    <w:multiLevelType w:val="multilevel"/>
    <w:tmpl w:val="BEC40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6441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7EE"/>
    <w:rsid w:val="00043E2F"/>
    <w:rsid w:val="000B7E5B"/>
    <w:rsid w:val="00181788"/>
    <w:rsid w:val="001C781F"/>
    <w:rsid w:val="00265B00"/>
    <w:rsid w:val="00283432"/>
    <w:rsid w:val="002D5424"/>
    <w:rsid w:val="002E0471"/>
    <w:rsid w:val="003D0FDD"/>
    <w:rsid w:val="004A2EA1"/>
    <w:rsid w:val="004C736C"/>
    <w:rsid w:val="00537B6A"/>
    <w:rsid w:val="00543716"/>
    <w:rsid w:val="005B7F20"/>
    <w:rsid w:val="006142E9"/>
    <w:rsid w:val="006329DF"/>
    <w:rsid w:val="00707484"/>
    <w:rsid w:val="007931CB"/>
    <w:rsid w:val="00795566"/>
    <w:rsid w:val="007C2137"/>
    <w:rsid w:val="007F03B5"/>
    <w:rsid w:val="0088613A"/>
    <w:rsid w:val="008F3D31"/>
    <w:rsid w:val="0090044D"/>
    <w:rsid w:val="009754C7"/>
    <w:rsid w:val="009D308B"/>
    <w:rsid w:val="00A82FC1"/>
    <w:rsid w:val="00AB4BC5"/>
    <w:rsid w:val="00AF3789"/>
    <w:rsid w:val="00AF4BBC"/>
    <w:rsid w:val="00B348A3"/>
    <w:rsid w:val="00B47992"/>
    <w:rsid w:val="00B77989"/>
    <w:rsid w:val="00BB2F13"/>
    <w:rsid w:val="00BE3413"/>
    <w:rsid w:val="00BF273F"/>
    <w:rsid w:val="00C207EE"/>
    <w:rsid w:val="00C31FB0"/>
    <w:rsid w:val="00CE7126"/>
    <w:rsid w:val="00D56741"/>
    <w:rsid w:val="00D569B2"/>
    <w:rsid w:val="00D56F91"/>
    <w:rsid w:val="00D61C6A"/>
    <w:rsid w:val="00D97185"/>
    <w:rsid w:val="00DD5DB2"/>
    <w:rsid w:val="00E10959"/>
    <w:rsid w:val="00E24E7C"/>
    <w:rsid w:val="00E810AD"/>
    <w:rsid w:val="00EC110F"/>
    <w:rsid w:val="00F00E1C"/>
    <w:rsid w:val="00FA2969"/>
    <w:rsid w:val="00FA3DB6"/>
    <w:rsid w:val="00FC6963"/>
    <w:rsid w:val="00FC7498"/>
    <w:rsid w:val="00FF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A365C"/>
  <w15:docId w15:val="{0B3BF7FA-A268-40BA-9246-7BF423FBE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308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E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BE3413"/>
    <w:rPr>
      <w:b/>
      <w:bCs/>
    </w:rPr>
  </w:style>
  <w:style w:type="character" w:customStyle="1" w:styleId="apple-converted-space">
    <w:name w:val="apple-converted-space"/>
    <w:basedOn w:val="DefaultParagraphFont"/>
    <w:rsid w:val="00BE3413"/>
  </w:style>
  <w:style w:type="paragraph" w:styleId="BalloonText">
    <w:name w:val="Balloon Text"/>
    <w:basedOn w:val="Normal"/>
    <w:link w:val="BalloonTextChar"/>
    <w:uiPriority w:val="99"/>
    <w:semiHidden/>
    <w:unhideWhenUsed/>
    <w:rsid w:val="00AB4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BC5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D567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sarah.parton@rhelm.com.au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y\Environment%20Institute%20of%20Australia%20and%20New%20Zealand\Central%20Office%20-%20Documents\Governance\Division%20AGMs\2025%20Divisional%20Nomination%20Form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C4DF42E484C4189F4FD7B60D9A8DB" ma:contentTypeVersion="15" ma:contentTypeDescription="Create a new document." ma:contentTypeScope="" ma:versionID="65ff4eae1f7d928504fc7516e0f86a18">
  <xsd:schema xmlns:xsd="http://www.w3.org/2001/XMLSchema" xmlns:xs="http://www.w3.org/2001/XMLSchema" xmlns:p="http://schemas.microsoft.com/office/2006/metadata/properties" xmlns:ns2="72f76275-2553-466f-bdf1-4af96b2ca92b" xmlns:ns3="fed66a11-0574-486e-9196-72afe58a09c4" targetNamespace="http://schemas.microsoft.com/office/2006/metadata/properties" ma:root="true" ma:fieldsID="7f00393fc5113f6f013419ee224afc5c" ns2:_="" ns3:_="">
    <xsd:import namespace="72f76275-2553-466f-bdf1-4af96b2ca92b"/>
    <xsd:import namespace="fed66a11-0574-486e-9196-72afe58a0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6275-2553-466f-bdf1-4af96b2ca92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111236f3-bc81-40ff-a018-912dd30060b1}" ma:internalName="TaxCatchAll" ma:showField="CatchAllData" ma:web="72f76275-2553-466f-bdf1-4af96b2ca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66a11-0574-486e-9196-72afe58a0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5554d5-acd9-4d85-8ab8-71314f788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f76275-2553-466f-bdf1-4af96b2ca92b" xsi:nil="true"/>
    <lcf76f155ced4ddcb4097134ff3c332f xmlns="fed66a11-0574-486e-9196-72afe58a09c4">
      <Terms xmlns="http://schemas.microsoft.com/office/infopath/2007/PartnerControls"/>
    </lcf76f155ced4ddcb4097134ff3c332f>
    <_dlc_DocId xmlns="72f76275-2553-466f-bdf1-4af96b2ca92b">DF2ANRC5PWSY-2007149108-145449</_dlc_DocId>
    <_dlc_DocIdUrl xmlns="72f76275-2553-466f-bdf1-4af96b2ca92b">
      <Url>https://eianz.sharepoint.com/sites/CentralOffice2/_layouts/15/DocIdRedir.aspx?ID=DF2ANRC5PWSY-2007149108-145449</Url>
      <Description>DF2ANRC5PWSY-2007149108-145449</Description>
    </_dlc_DocIdUrl>
  </documentManagement>
</p:properties>
</file>

<file path=customXml/itemProps1.xml><?xml version="1.0" encoding="utf-8"?>
<ds:datastoreItem xmlns:ds="http://schemas.openxmlformats.org/officeDocument/2006/customXml" ds:itemID="{A5EDF0E4-C677-4248-901C-3340F263F3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F48F34-7596-49AD-BDC3-7D06BE2FB21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5A881EB-DACD-44EF-9193-DC69C9D49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76275-2553-466f-bdf1-4af96b2ca92b"/>
    <ds:schemaRef ds:uri="fed66a11-0574-486e-9196-72afe58a0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903130-A1CD-478B-8EFD-FE6122B311DC}">
  <ds:schemaRefs>
    <ds:schemaRef ds:uri="http://schemas.microsoft.com/office/2006/metadata/properties"/>
    <ds:schemaRef ds:uri="http://schemas.microsoft.com/office/infopath/2007/PartnerControls"/>
    <ds:schemaRef ds:uri="72f76275-2553-466f-bdf1-4af96b2ca92b"/>
    <ds:schemaRef ds:uri="fed66a11-0574-486e-9196-72afe58a09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2025 Divisional Nomination Form Template</Template>
  <TotalTime>2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Launceston City Council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</dc:creator>
  <cp:lastModifiedBy>Kathy Knight</cp:lastModifiedBy>
  <cp:revision>5</cp:revision>
  <cp:lastPrinted>2017-08-09T01:00:00Z</cp:lastPrinted>
  <dcterms:created xsi:type="dcterms:W3CDTF">2025-06-19T05:20:00Z</dcterms:created>
  <dcterms:modified xsi:type="dcterms:W3CDTF">2025-06-24T02:06:00Z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Author">
    <vt:lpwstr/>
  </property>
  <property fmtid="{D5CDD505-2E9C-101B-9397-08002B2CF9AE}" pid="3" name="DWDocClass">
    <vt:lpwstr/>
  </property>
  <property fmtid="{D5CDD505-2E9C-101B-9397-08002B2CF9AE}" pid="4" name="DWDocClassId">
    <vt:lpwstr/>
  </property>
  <property fmtid="{D5CDD505-2E9C-101B-9397-08002B2CF9AE}" pid="5" name="DWDocPrecis">
    <vt:lpwstr/>
  </property>
  <property fmtid="{D5CDD505-2E9C-101B-9397-08002B2CF9AE}" pid="6" name="DWDocNo">
    <vt:lpwstr/>
  </property>
  <property fmtid="{D5CDD505-2E9C-101B-9397-08002B2CF9AE}" pid="7" name="DWDocSetID">
    <vt:lpwstr/>
  </property>
  <property fmtid="{D5CDD505-2E9C-101B-9397-08002B2CF9AE}" pid="8" name="DWDocType">
    <vt:lpwstr/>
  </property>
  <property fmtid="{D5CDD505-2E9C-101B-9397-08002B2CF9AE}" pid="9" name="DWDocVersion">
    <vt:lpwstr/>
  </property>
  <property fmtid="{D5CDD505-2E9C-101B-9397-08002B2CF9AE}" pid="10" name="ContentTypeId">
    <vt:lpwstr>0x01010034EC4DF42E484C4189F4FD7B60D9A8DB</vt:lpwstr>
  </property>
  <property fmtid="{D5CDD505-2E9C-101B-9397-08002B2CF9AE}" pid="11" name="_dlc_DocIdItemGuid">
    <vt:lpwstr>69e7d384-249c-47e0-91c1-cda7b48c9ff2</vt:lpwstr>
  </property>
  <property fmtid="{D5CDD505-2E9C-101B-9397-08002B2CF9AE}" pid="12" name="MediaServiceImageTags">
    <vt:lpwstr/>
  </property>
</Properties>
</file>