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F12AB" w14:textId="77777777" w:rsidR="008D2D4A" w:rsidRDefault="008D2D4A" w:rsidP="008D2D4A">
      <w:pPr>
        <w:jc w:val="center"/>
      </w:pPr>
      <w:r>
        <w:rPr>
          <w:noProof/>
          <w:lang w:eastAsia="en-AU"/>
        </w:rPr>
        <w:drawing>
          <wp:inline distT="0" distB="0" distL="0" distR="0" wp14:anchorId="0936C7A7" wp14:editId="15960093">
            <wp:extent cx="2838450" cy="1165971"/>
            <wp:effectExtent l="0" t="0" r="0" b="0"/>
            <wp:docPr id="1" name="Picture 1" descr="A logo with blue and green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blue and green color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3502" cy="118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BDA1E" w14:textId="77777777" w:rsidR="008D2D4A" w:rsidRDefault="008D2D4A" w:rsidP="008D2D4A">
      <w:pPr>
        <w:jc w:val="center"/>
      </w:pPr>
    </w:p>
    <w:p w14:paraId="066B5E45" w14:textId="2291A42A" w:rsidR="008D2D4A" w:rsidRDefault="00461013" w:rsidP="008D2D4A">
      <w:pPr>
        <w:pStyle w:val="Default"/>
        <w:spacing w:after="120"/>
        <w:jc w:val="center"/>
        <w:rPr>
          <w:sz w:val="32"/>
          <w:szCs w:val="32"/>
        </w:rPr>
      </w:pPr>
      <w:r w:rsidRPr="00461013">
        <w:rPr>
          <w:b/>
          <w:bCs/>
          <w:sz w:val="32"/>
          <w:szCs w:val="32"/>
        </w:rPr>
        <w:t xml:space="preserve">NEW SOUTH WALES </w:t>
      </w:r>
      <w:r w:rsidR="008D2D4A">
        <w:rPr>
          <w:b/>
          <w:bCs/>
          <w:sz w:val="32"/>
          <w:szCs w:val="32"/>
        </w:rPr>
        <w:t>DIVISION of EIANZ</w:t>
      </w:r>
    </w:p>
    <w:p w14:paraId="600C4316" w14:textId="77777777" w:rsidR="008D2D4A" w:rsidRDefault="008D2D4A" w:rsidP="008D2D4A">
      <w:pPr>
        <w:pStyle w:val="Default"/>
        <w:spacing w:after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 OF APPOINTMENT OF PROXY</w:t>
      </w:r>
    </w:p>
    <w:p w14:paraId="51768629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I, _______________________________________________________________________________ </w:t>
      </w:r>
    </w:p>
    <w:p w14:paraId="4B05A8E9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of _______________________________________________________________________________ </w:t>
      </w:r>
    </w:p>
    <w:p w14:paraId="332DE091" w14:textId="77777777" w:rsidR="008D2D4A" w:rsidRDefault="008D2D4A" w:rsidP="008D2D4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being a financial member of the Environment Institute of Australia and New Zealand, </w:t>
      </w:r>
    </w:p>
    <w:p w14:paraId="020CE010" w14:textId="1921D5A9" w:rsidR="008D2D4A" w:rsidRDefault="00461013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>NSW</w:t>
      </w:r>
      <w:r w:rsidR="008D2D4A">
        <w:rPr>
          <w:sz w:val="22"/>
          <w:szCs w:val="22"/>
        </w:rPr>
        <w:t xml:space="preserve"> Division, hereby nominate </w:t>
      </w:r>
    </w:p>
    <w:p w14:paraId="42FC80EE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 </w:t>
      </w:r>
    </w:p>
    <w:p w14:paraId="6BEB105D" w14:textId="7C4100BC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as my proxy to vote for me on my behalf at the Annual General Meeting of the </w:t>
      </w:r>
      <w:r w:rsidR="00461013">
        <w:rPr>
          <w:sz w:val="22"/>
          <w:szCs w:val="22"/>
        </w:rPr>
        <w:t>NSW</w:t>
      </w:r>
      <w:r>
        <w:rPr>
          <w:sz w:val="22"/>
          <w:szCs w:val="22"/>
        </w:rPr>
        <w:t xml:space="preserve"> Division of the Institute to be held on </w:t>
      </w:r>
      <w:r w:rsidR="00461013">
        <w:rPr>
          <w:sz w:val="22"/>
          <w:szCs w:val="22"/>
        </w:rPr>
        <w:t>Monday, 11 August</w:t>
      </w:r>
      <w:r w:rsidR="008110B1">
        <w:rPr>
          <w:sz w:val="22"/>
          <w:szCs w:val="22"/>
        </w:rPr>
        <w:t xml:space="preserve"> 202</w:t>
      </w:r>
      <w:r w:rsidR="00C01EF5">
        <w:rPr>
          <w:sz w:val="22"/>
          <w:szCs w:val="22"/>
        </w:rPr>
        <w:t>5</w:t>
      </w:r>
      <w:r>
        <w:rPr>
          <w:sz w:val="22"/>
          <w:szCs w:val="22"/>
        </w:rPr>
        <w:t xml:space="preserve"> and at any adjournment of that meeting. </w:t>
      </w:r>
    </w:p>
    <w:p w14:paraId="33DFB1D4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Signed by the Member: _______________________________________________________ </w:t>
      </w:r>
    </w:p>
    <w:p w14:paraId="27B5D72D" w14:textId="77777777" w:rsidR="008D2D4A" w:rsidRDefault="008D2D4A" w:rsidP="008D2D4A">
      <w:pPr>
        <w:pStyle w:val="Default"/>
        <w:spacing w:after="360"/>
        <w:rPr>
          <w:sz w:val="22"/>
          <w:szCs w:val="22"/>
        </w:rPr>
      </w:pPr>
      <w:r>
        <w:rPr>
          <w:sz w:val="22"/>
          <w:szCs w:val="22"/>
        </w:rPr>
        <w:t xml:space="preserve">Witness: ________________________________________________________________________ </w:t>
      </w:r>
    </w:p>
    <w:p w14:paraId="060CA5EE" w14:textId="429D0219" w:rsidR="008D2D4A" w:rsidRDefault="008D2D4A" w:rsidP="00A1599B">
      <w:pPr>
        <w:pStyle w:val="Default"/>
        <w:spacing w:after="600"/>
        <w:rPr>
          <w:sz w:val="22"/>
          <w:szCs w:val="22"/>
        </w:rPr>
      </w:pPr>
      <w:r>
        <w:rPr>
          <w:sz w:val="22"/>
          <w:szCs w:val="22"/>
        </w:rPr>
        <w:t>Dated this ____________________________ day of ______________________________ 202</w:t>
      </w:r>
      <w:r w:rsidR="00A9350E">
        <w:rPr>
          <w:sz w:val="22"/>
          <w:szCs w:val="22"/>
        </w:rPr>
        <w:t>5</w:t>
      </w:r>
    </w:p>
    <w:p w14:paraId="2E464100" w14:textId="6A89F8DF" w:rsidR="008D2D4A" w:rsidRDefault="008D2D4A" w:rsidP="008D2D4A">
      <w:pPr>
        <w:pStyle w:val="NormalWeb"/>
        <w:shd w:val="clear" w:color="auto" w:fill="FFFFFF"/>
        <w:spacing w:before="0" w:beforeAutospacing="0" w:after="0" w:afterAutospacing="0" w:line="276" w:lineRule="auto"/>
      </w:pPr>
      <w:r>
        <w:rPr>
          <w:rFonts w:ascii="Century Gothic" w:hAnsi="Century Gothic"/>
          <w:sz w:val="22"/>
          <w:szCs w:val="22"/>
        </w:rPr>
        <w:t xml:space="preserve">Please return to the President, </w:t>
      </w:r>
      <w:r w:rsidR="00461013">
        <w:rPr>
          <w:rFonts w:ascii="Century Gothic" w:hAnsi="Century Gothic"/>
          <w:sz w:val="22"/>
          <w:szCs w:val="22"/>
        </w:rPr>
        <w:t>NSW</w:t>
      </w:r>
      <w:r w:rsidR="008110B1">
        <w:rPr>
          <w:rFonts w:ascii="Century Gothic" w:hAnsi="Century Gothic"/>
          <w:sz w:val="22"/>
          <w:szCs w:val="22"/>
        </w:rPr>
        <w:t xml:space="preserve"> </w:t>
      </w:r>
      <w:r w:rsidRPr="00D97185">
        <w:rPr>
          <w:rFonts w:ascii="Century Gothic" w:hAnsi="Century Gothic"/>
          <w:sz w:val="22"/>
          <w:szCs w:val="22"/>
        </w:rPr>
        <w:t xml:space="preserve">Division, </w:t>
      </w:r>
      <w:r w:rsidR="00242E30">
        <w:rPr>
          <w:rFonts w:ascii="Century Gothic" w:hAnsi="Century Gothic"/>
          <w:b/>
          <w:sz w:val="22"/>
          <w:szCs w:val="22"/>
        </w:rPr>
        <w:t>Greg Marshall</w:t>
      </w:r>
      <w:r w:rsidR="00461013" w:rsidRPr="00461013">
        <w:rPr>
          <w:rFonts w:ascii="Century Gothic" w:hAnsi="Century Gothic"/>
          <w:b/>
          <w:sz w:val="22"/>
          <w:szCs w:val="22"/>
        </w:rPr>
        <w:t xml:space="preserve"> </w:t>
      </w:r>
      <w:r w:rsidRPr="00D97185">
        <w:rPr>
          <w:rFonts w:ascii="Century Gothic" w:hAnsi="Century Gothic"/>
          <w:sz w:val="22"/>
          <w:szCs w:val="22"/>
        </w:rPr>
        <w:t xml:space="preserve">via </w:t>
      </w:r>
      <w:hyperlink r:id="rId12" w:history="1">
        <w:r w:rsidR="00461013" w:rsidRPr="00472076">
          <w:rPr>
            <w:rStyle w:val="Hyperlink"/>
            <w:rFonts w:ascii="Century Gothic" w:hAnsi="Century Gothic"/>
          </w:rPr>
          <w:t>NSW@eianz.org</w:t>
        </w:r>
      </w:hyperlink>
      <w:r w:rsidR="00461013">
        <w:rPr>
          <w:rFonts w:ascii="Century Gothic" w:hAnsi="Century Gothic"/>
        </w:rPr>
        <w:t xml:space="preserve"> </w:t>
      </w:r>
      <w:r>
        <w:rPr>
          <w:rFonts w:ascii="Century Gothic" w:hAnsi="Century Gothic"/>
          <w:sz w:val="22"/>
          <w:szCs w:val="22"/>
        </w:rPr>
        <w:t xml:space="preserve">by </w:t>
      </w:r>
      <w:r w:rsidR="00461013">
        <w:rPr>
          <w:rFonts w:ascii="Century Gothic" w:hAnsi="Century Gothic"/>
          <w:sz w:val="22"/>
          <w:szCs w:val="22"/>
        </w:rPr>
        <w:t>6pm</w:t>
      </w:r>
      <w:r>
        <w:rPr>
          <w:rFonts w:ascii="Century Gothic" w:hAnsi="Century Gothic"/>
          <w:sz w:val="22"/>
          <w:szCs w:val="22"/>
        </w:rPr>
        <w:t xml:space="preserve"> (AEST) on </w:t>
      </w:r>
      <w:r w:rsidR="00461013">
        <w:rPr>
          <w:rFonts w:ascii="Century Gothic" w:hAnsi="Century Gothic"/>
          <w:sz w:val="22"/>
          <w:szCs w:val="22"/>
        </w:rPr>
        <w:t>Sunday, 10 August</w:t>
      </w:r>
      <w:r w:rsidR="00B131D8">
        <w:rPr>
          <w:rFonts w:ascii="Century Gothic" w:hAnsi="Century Gothic"/>
          <w:sz w:val="22"/>
          <w:szCs w:val="22"/>
        </w:rPr>
        <w:t xml:space="preserve"> 202</w:t>
      </w:r>
      <w:r w:rsidR="00C01EF5">
        <w:rPr>
          <w:rFonts w:ascii="Century Gothic" w:hAnsi="Century Gothic"/>
          <w:sz w:val="22"/>
          <w:szCs w:val="22"/>
        </w:rPr>
        <w:t>5</w:t>
      </w:r>
      <w:r>
        <w:rPr>
          <w:rFonts w:ascii="Century Gothic" w:hAnsi="Century Gothic"/>
          <w:sz w:val="22"/>
          <w:szCs w:val="22"/>
        </w:rPr>
        <w:t>.</w:t>
      </w:r>
      <w:r w:rsidRPr="00D97185">
        <w:rPr>
          <w:rFonts w:ascii="Century Gothic" w:hAnsi="Century Gothic"/>
          <w:sz w:val="22"/>
          <w:szCs w:val="22"/>
        </w:rPr>
        <w:t xml:space="preserve"> </w:t>
      </w:r>
    </w:p>
    <w:p w14:paraId="583876EA" w14:textId="77777777" w:rsidR="00BE3413" w:rsidRPr="008D2D4A" w:rsidRDefault="00BE3413" w:rsidP="008D2D4A"/>
    <w:sectPr w:rsidR="00BE3413" w:rsidRPr="008D2D4A" w:rsidSect="008D2D4A">
      <w:footerReference w:type="default" r:id="rId13"/>
      <w:pgSz w:w="11906" w:h="16838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92616" w14:textId="77777777" w:rsidR="00F921C1" w:rsidRDefault="00F921C1" w:rsidP="008D657B">
      <w:pPr>
        <w:spacing w:after="0" w:line="240" w:lineRule="auto"/>
      </w:pPr>
      <w:r>
        <w:separator/>
      </w:r>
    </w:p>
  </w:endnote>
  <w:endnote w:type="continuationSeparator" w:id="0">
    <w:p w14:paraId="581DD993" w14:textId="77777777" w:rsidR="00F921C1" w:rsidRDefault="00F921C1" w:rsidP="008D657B">
      <w:pPr>
        <w:spacing w:after="0" w:line="240" w:lineRule="auto"/>
      </w:pPr>
      <w:r>
        <w:continuationSeparator/>
      </w:r>
    </w:p>
  </w:endnote>
  <w:endnote w:type="continuationNotice" w:id="1">
    <w:p w14:paraId="4572D592" w14:textId="77777777" w:rsidR="00F921C1" w:rsidRDefault="00F921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782B" w14:textId="77777777" w:rsidR="00386235" w:rsidRPr="003F776D" w:rsidRDefault="00B131D8" w:rsidP="003F776D">
    <w:pPr>
      <w:pStyle w:val="Footer"/>
      <w:pBdr>
        <w:top w:val="single" w:sz="4" w:space="1" w:color="D9D9D9" w:themeColor="background1" w:themeShade="D9"/>
      </w:pBdr>
      <w:jc w:val="right"/>
      <w:rPr>
        <w:rFonts w:ascii="Century Gothic" w:hAnsi="Century Gothic"/>
        <w:sz w:val="18"/>
        <w:szCs w:val="16"/>
        <w:lang w:val="en-US"/>
      </w:rPr>
    </w:pPr>
    <w:r w:rsidRPr="003F776D">
      <w:rPr>
        <w:rFonts w:ascii="Century Gothic" w:hAnsi="Century Gothic"/>
        <w:sz w:val="18"/>
        <w:szCs w:val="16"/>
        <w:lang w:val="en-US"/>
      </w:rPr>
      <w:t xml:space="preserve">Page </w:t>
    </w:r>
    <w:r w:rsidRPr="003F776D">
      <w:rPr>
        <w:rFonts w:ascii="Century Gothic" w:hAnsi="Century Gothic"/>
        <w:sz w:val="18"/>
        <w:szCs w:val="16"/>
        <w:lang w:val="en-US"/>
      </w:rPr>
      <w:fldChar w:fldCharType="begin"/>
    </w:r>
    <w:r w:rsidRPr="003F776D">
      <w:rPr>
        <w:rFonts w:ascii="Century Gothic" w:hAnsi="Century Gothic"/>
        <w:sz w:val="18"/>
        <w:szCs w:val="16"/>
        <w:lang w:val="en-US"/>
      </w:rPr>
      <w:instrText xml:space="preserve"> PAGE   \* MERGEFORMAT </w:instrText>
    </w:r>
    <w:r w:rsidRPr="003F776D">
      <w:rPr>
        <w:rFonts w:ascii="Century Gothic" w:hAnsi="Century Gothic"/>
        <w:sz w:val="18"/>
        <w:szCs w:val="16"/>
        <w:lang w:val="en-US"/>
      </w:rPr>
      <w:fldChar w:fldCharType="separate"/>
    </w:r>
    <w:r w:rsidRPr="003F776D">
      <w:rPr>
        <w:rFonts w:ascii="Century Gothic" w:hAnsi="Century Gothic"/>
        <w:noProof/>
        <w:sz w:val="18"/>
        <w:szCs w:val="16"/>
        <w:lang w:val="en-US"/>
      </w:rPr>
      <w:t>1</w:t>
    </w:r>
    <w:r w:rsidRPr="003F776D">
      <w:rPr>
        <w:rFonts w:ascii="Century Gothic" w:hAnsi="Century Gothic"/>
        <w:noProof/>
        <w:sz w:val="18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DF347" w14:textId="77777777" w:rsidR="00F921C1" w:rsidRDefault="00F921C1" w:rsidP="008D657B">
      <w:pPr>
        <w:spacing w:after="0" w:line="240" w:lineRule="auto"/>
      </w:pPr>
      <w:r>
        <w:separator/>
      </w:r>
    </w:p>
  </w:footnote>
  <w:footnote w:type="continuationSeparator" w:id="0">
    <w:p w14:paraId="730F6443" w14:textId="77777777" w:rsidR="00F921C1" w:rsidRDefault="00F921C1" w:rsidP="008D657B">
      <w:pPr>
        <w:spacing w:after="0" w:line="240" w:lineRule="auto"/>
      </w:pPr>
      <w:r>
        <w:continuationSeparator/>
      </w:r>
    </w:p>
  </w:footnote>
  <w:footnote w:type="continuationNotice" w:id="1">
    <w:p w14:paraId="29CC9B86" w14:textId="77777777" w:rsidR="00F921C1" w:rsidRDefault="00F921C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9527A"/>
    <w:multiLevelType w:val="multilevel"/>
    <w:tmpl w:val="BEC4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7625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013"/>
    <w:rsid w:val="000379E1"/>
    <w:rsid w:val="000D1925"/>
    <w:rsid w:val="001047C7"/>
    <w:rsid w:val="00140E71"/>
    <w:rsid w:val="001B4C68"/>
    <w:rsid w:val="001C15F5"/>
    <w:rsid w:val="001C781F"/>
    <w:rsid w:val="001D0BF0"/>
    <w:rsid w:val="001D19E2"/>
    <w:rsid w:val="002073D0"/>
    <w:rsid w:val="00235F49"/>
    <w:rsid w:val="00242E30"/>
    <w:rsid w:val="002625E3"/>
    <w:rsid w:val="002A6B78"/>
    <w:rsid w:val="002B53E3"/>
    <w:rsid w:val="002B6FF7"/>
    <w:rsid w:val="00306D7C"/>
    <w:rsid w:val="00372B5C"/>
    <w:rsid w:val="00386235"/>
    <w:rsid w:val="0043287E"/>
    <w:rsid w:val="00436BE6"/>
    <w:rsid w:val="00461013"/>
    <w:rsid w:val="00527439"/>
    <w:rsid w:val="00562AC3"/>
    <w:rsid w:val="006175BE"/>
    <w:rsid w:val="006447E8"/>
    <w:rsid w:val="006475BE"/>
    <w:rsid w:val="006A32D6"/>
    <w:rsid w:val="006F67E3"/>
    <w:rsid w:val="00707484"/>
    <w:rsid w:val="00740542"/>
    <w:rsid w:val="00771B57"/>
    <w:rsid w:val="00773049"/>
    <w:rsid w:val="00795566"/>
    <w:rsid w:val="007C2137"/>
    <w:rsid w:val="008110B1"/>
    <w:rsid w:val="008D2D4A"/>
    <w:rsid w:val="008D657B"/>
    <w:rsid w:val="008F14AE"/>
    <w:rsid w:val="0095202F"/>
    <w:rsid w:val="00955511"/>
    <w:rsid w:val="00996A51"/>
    <w:rsid w:val="009B49F1"/>
    <w:rsid w:val="009D308B"/>
    <w:rsid w:val="00A1599B"/>
    <w:rsid w:val="00A9350E"/>
    <w:rsid w:val="00A93E5B"/>
    <w:rsid w:val="00B131D8"/>
    <w:rsid w:val="00B4047C"/>
    <w:rsid w:val="00B96CAF"/>
    <w:rsid w:val="00BE3413"/>
    <w:rsid w:val="00C01EF5"/>
    <w:rsid w:val="00C6510D"/>
    <w:rsid w:val="00CA0B7C"/>
    <w:rsid w:val="00CB5C95"/>
    <w:rsid w:val="00CE0240"/>
    <w:rsid w:val="00D5544F"/>
    <w:rsid w:val="00D97185"/>
    <w:rsid w:val="00DB6A84"/>
    <w:rsid w:val="00E7298E"/>
    <w:rsid w:val="00EB4A66"/>
    <w:rsid w:val="00EF0BF2"/>
    <w:rsid w:val="00F500F1"/>
    <w:rsid w:val="00F921C1"/>
    <w:rsid w:val="00FA2219"/>
    <w:rsid w:val="00FF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D2BF07"/>
  <w15:docId w15:val="{52519809-A97C-4C38-A25D-2F102C108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2D4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2D4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308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E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BE3413"/>
    <w:rPr>
      <w:b/>
      <w:bCs/>
    </w:rPr>
  </w:style>
  <w:style w:type="character" w:customStyle="1" w:styleId="apple-converted-space">
    <w:name w:val="apple-converted-space"/>
    <w:basedOn w:val="DefaultParagraphFont"/>
    <w:rsid w:val="00BE3413"/>
  </w:style>
  <w:style w:type="character" w:customStyle="1" w:styleId="Mention1">
    <w:name w:val="Mention1"/>
    <w:basedOn w:val="DefaultParagraphFont"/>
    <w:uiPriority w:val="99"/>
    <w:semiHidden/>
    <w:unhideWhenUsed/>
    <w:rsid w:val="00FF3B3F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6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7E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71B57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D19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7C7"/>
  </w:style>
  <w:style w:type="paragraph" w:styleId="Footer">
    <w:name w:val="footer"/>
    <w:basedOn w:val="Normal"/>
    <w:link w:val="FooterChar"/>
    <w:uiPriority w:val="99"/>
    <w:unhideWhenUsed/>
    <w:rsid w:val="001047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7C7"/>
  </w:style>
  <w:style w:type="character" w:customStyle="1" w:styleId="Heading1Char">
    <w:name w:val="Heading 1 Char"/>
    <w:basedOn w:val="DefaultParagraphFont"/>
    <w:link w:val="Heading1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2D4A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SW@eianz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y\Environment%20Institute%20of%20Australia%20and%20New%20Zealand\Central%20Office%20-%20Documents\Governance\Division%20AGMs\AGM25%20Proxy%20form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2f76275-2553-466f-bdf1-4af96b2ca92b">DF2ANRC5PWSY-2007149108-145436</_dlc_DocId>
    <_dlc_DocIdUrl xmlns="72f76275-2553-466f-bdf1-4af96b2ca92b">
      <Url>https://eianz.sharepoint.com/sites/CentralOffice2/_layouts/15/DocIdRedir.aspx?ID=DF2ANRC5PWSY-2007149108-145436</Url>
      <Description>DF2ANRC5PWSY-2007149108-145436</Description>
    </_dlc_DocIdUrl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E499A4-07B8-48B2-8B47-C8984CF456B0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customXml/itemProps2.xml><?xml version="1.0" encoding="utf-8"?>
<ds:datastoreItem xmlns:ds="http://schemas.openxmlformats.org/officeDocument/2006/customXml" ds:itemID="{3CCB819E-AC5B-4E0F-BDD3-08D609F885F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A9E75C3-CB08-4D89-9E1D-17295D8827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170AB9-D1B7-4BD4-AFA3-DEB511DE5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AGM25 Proxy form template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</dc:creator>
  <cp:keywords/>
  <dc:description/>
  <cp:lastModifiedBy>Wilson Lau</cp:lastModifiedBy>
  <cp:revision>2</cp:revision>
  <dcterms:created xsi:type="dcterms:W3CDTF">2025-07-12T02:48:00Z</dcterms:created>
  <dcterms:modified xsi:type="dcterms:W3CDTF">2025-07-12T02:48:00Z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0x01010034EC4DF42E484C4189F4FD7B60D9A8DB</vt:lpwstr>
  </property>
  <property fmtid="{D5CDD505-2E9C-101B-9397-08002B2CF9AE}" pid="3" name="_dlc_DocIdItemGuid">
    <vt:lpwstr>e9525336-d5c5-4388-a22d-dcade2c37450</vt:lpwstr>
  </property>
  <property fmtid="{D5CDD505-2E9C-101B-9397-08002B2CF9AE}" pid="4" name="MediaServiceImageTags">
    <vt:lpwstr/>
  </property>
</Properties>
</file>