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8407" w14:textId="419ACD8E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2D477847" wp14:editId="29DE06A6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2802">
        <w:t>c</w:t>
      </w:r>
    </w:p>
    <w:p w14:paraId="3EF7EAA4" w14:textId="435EDB06" w:rsidR="009D308B" w:rsidRPr="00D97185" w:rsidRDefault="00CE2802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 xml:space="preserve">NEW SOUTH WALES </w:t>
      </w:r>
      <w:r w:rsidR="00707484">
        <w:rPr>
          <w:rFonts w:ascii="Century Gothic" w:hAnsi="Century Gothic"/>
          <w:b/>
          <w:sz w:val="32"/>
          <w:szCs w:val="32"/>
        </w:rPr>
        <w:t>DIVISION</w:t>
      </w:r>
    </w:p>
    <w:p w14:paraId="47F17736" w14:textId="189D10C7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CE2802">
        <w:rPr>
          <w:rFonts w:ascii="Century Gothic" w:hAnsi="Century Gothic"/>
          <w:b/>
          <w:sz w:val="28"/>
          <w:szCs w:val="28"/>
        </w:rPr>
        <w:t>NSW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6</w:t>
      </w:r>
    </w:p>
    <w:p w14:paraId="15772019" w14:textId="77777777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16170B84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0D2195C8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5C7BD06D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14F7DD56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03F2E9C3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18FE9630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79D479B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674D555D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1CD0B784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0E1CF78E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0851C9B2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44B3739A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3366AECB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054C5F0B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5DE6CC70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7A3DBB4D" w14:textId="576CCD1E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CE2802" w:rsidRPr="00CE2802">
        <w:rPr>
          <w:rFonts w:ascii="Century Gothic" w:hAnsi="Century Gothic"/>
          <w:sz w:val="22"/>
          <w:szCs w:val="22"/>
        </w:rPr>
        <w:t>Greg Marshall</w:t>
      </w:r>
      <w:r w:rsidR="00043E2F">
        <w:rPr>
          <w:rFonts w:ascii="Century Gothic" w:hAnsi="Century Gothic"/>
          <w:sz w:val="22"/>
          <w:szCs w:val="22"/>
        </w:rPr>
        <w:t xml:space="preserve"> at </w:t>
      </w:r>
      <w:hyperlink r:id="rId10" w:history="1">
        <w:r w:rsidR="00CE2802" w:rsidRPr="00FF58EA">
          <w:rPr>
            <w:rStyle w:val="Hyperlink"/>
            <w:rFonts w:ascii="Century Gothic" w:hAnsi="Century Gothic"/>
            <w:sz w:val="22"/>
            <w:szCs w:val="22"/>
          </w:rPr>
          <w:t>nsw@eianz.org</w:t>
        </w:r>
      </w:hyperlink>
      <w:r w:rsidR="00CE2802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no later than </w:t>
      </w:r>
      <w:r w:rsidR="00CE2802">
        <w:rPr>
          <w:rFonts w:ascii="Century Gothic" w:hAnsi="Century Gothic"/>
          <w:sz w:val="22"/>
          <w:szCs w:val="22"/>
        </w:rPr>
        <w:t>6pm AEST Sunday</w:t>
      </w:r>
      <w:r w:rsidR="006329DF">
        <w:rPr>
          <w:rFonts w:ascii="Century Gothic" w:hAnsi="Century Gothic"/>
          <w:sz w:val="22"/>
          <w:szCs w:val="22"/>
        </w:rPr>
        <w:t xml:space="preserve"> </w:t>
      </w:r>
      <w:r w:rsidR="00CE2802">
        <w:rPr>
          <w:rFonts w:ascii="Century Gothic" w:hAnsi="Century Gothic"/>
          <w:sz w:val="22"/>
          <w:szCs w:val="22"/>
        </w:rPr>
        <w:t xml:space="preserve">10 August </w:t>
      </w:r>
      <w:r w:rsidR="006329DF">
        <w:rPr>
          <w:rFonts w:ascii="Century Gothic" w:hAnsi="Century Gothic"/>
          <w:sz w:val="22"/>
          <w:szCs w:val="22"/>
        </w:rPr>
        <w:t>202</w:t>
      </w:r>
      <w:r w:rsidR="006142E9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802"/>
    <w:rsid w:val="00043E2F"/>
    <w:rsid w:val="000B7E5B"/>
    <w:rsid w:val="00181788"/>
    <w:rsid w:val="001C781F"/>
    <w:rsid w:val="00265B00"/>
    <w:rsid w:val="00283432"/>
    <w:rsid w:val="002D5424"/>
    <w:rsid w:val="003D0FDD"/>
    <w:rsid w:val="004A2EA1"/>
    <w:rsid w:val="004C736C"/>
    <w:rsid w:val="00543716"/>
    <w:rsid w:val="005B7F20"/>
    <w:rsid w:val="006142E9"/>
    <w:rsid w:val="006329DF"/>
    <w:rsid w:val="00707484"/>
    <w:rsid w:val="007931CB"/>
    <w:rsid w:val="00795566"/>
    <w:rsid w:val="007C2137"/>
    <w:rsid w:val="007F03B5"/>
    <w:rsid w:val="0088613A"/>
    <w:rsid w:val="009754C7"/>
    <w:rsid w:val="0099523F"/>
    <w:rsid w:val="009D308B"/>
    <w:rsid w:val="00A82FC1"/>
    <w:rsid w:val="00AB4BC5"/>
    <w:rsid w:val="00AF4BBC"/>
    <w:rsid w:val="00B348A3"/>
    <w:rsid w:val="00B47992"/>
    <w:rsid w:val="00B77989"/>
    <w:rsid w:val="00BB2F13"/>
    <w:rsid w:val="00BE3413"/>
    <w:rsid w:val="00BF273F"/>
    <w:rsid w:val="00C31FB0"/>
    <w:rsid w:val="00CE2802"/>
    <w:rsid w:val="00CE7126"/>
    <w:rsid w:val="00D569B2"/>
    <w:rsid w:val="00D56F91"/>
    <w:rsid w:val="00D61C6A"/>
    <w:rsid w:val="00D97185"/>
    <w:rsid w:val="00E10959"/>
    <w:rsid w:val="00E24E7C"/>
    <w:rsid w:val="00E810AD"/>
    <w:rsid w:val="00EC110F"/>
    <w:rsid w:val="00FA2969"/>
    <w:rsid w:val="00FA3DB6"/>
    <w:rsid w:val="00FC6963"/>
    <w:rsid w:val="00FC7498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18F37"/>
  <w15:docId w15:val="{2BB1F0AA-A7A9-4877-9AEE-58C9CC0D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E2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nsw@eianz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2025%20Divisional%20Nomina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DF2ANRC5PWSY-2007149108-145435</_dlc_DocId>
    <_dlc_DocIdUrl xmlns="72f76275-2553-466f-bdf1-4af96b2ca92b">
      <Url>https://eianz.sharepoint.com/sites/CentralOffice2/_layouts/15/DocIdRedir.aspx?ID=DF2ANRC5PWSY-2007149108-145435</Url>
      <Description>DF2ANRC5PWSY-2007149108-145435</Description>
    </_dlc_DocIdUrl>
  </documentManagement>
</p:properties>
</file>

<file path=customXml/itemProps1.xml><?xml version="1.0" encoding="utf-8"?>
<ds:datastoreItem xmlns:ds="http://schemas.openxmlformats.org/officeDocument/2006/customXml" ds:itemID="{45A881EB-DACD-44EF-9193-DC69C9D49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Divisional Nomination Form Template</Template>
  <TotalTime>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 Knight</cp:lastModifiedBy>
  <cp:revision>1</cp:revision>
  <cp:lastPrinted>2017-08-09T01:00:00Z</cp:lastPrinted>
  <dcterms:created xsi:type="dcterms:W3CDTF">2025-06-19T03:44:00Z</dcterms:created>
  <dcterms:modified xsi:type="dcterms:W3CDTF">2025-06-19T03:47:00Z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1a7e6235-5582-417a-aa19-36fc5dc2080d</vt:lpwstr>
  </property>
  <property fmtid="{D5CDD505-2E9C-101B-9397-08002B2CF9AE}" pid="12" name="MediaServiceImageTags">
    <vt:lpwstr/>
  </property>
</Properties>
</file>