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F9805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144F4627" wp14:editId="4042FFB7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7CDC3" w14:textId="4CE6CB38" w:rsidR="009D308B" w:rsidRPr="00D97185" w:rsidRDefault="0024246E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SOUTHEAST QUEENSLAND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136D726E" w14:textId="79120EC9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24246E">
        <w:rPr>
          <w:rFonts w:ascii="Century Gothic" w:hAnsi="Century Gothic"/>
          <w:b/>
          <w:sz w:val="28"/>
          <w:szCs w:val="28"/>
        </w:rPr>
        <w:t>SEQ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68CBAF7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9174956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3D6551A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2FAD666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1BFFF99F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46181843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25679177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114454E1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0578FCA1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0D806B82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12A9047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91DF3F7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0D2552A7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BE09753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221A3002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61B08315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4BA1ABF9" w14:textId="0D53F0C8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24246E">
        <w:rPr>
          <w:rFonts w:ascii="Century Gothic" w:hAnsi="Century Gothic"/>
          <w:sz w:val="22"/>
          <w:szCs w:val="22"/>
        </w:rPr>
        <w:t>Jamie Reilly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24246E" w:rsidRPr="007423A5">
          <w:rPr>
            <w:rStyle w:val="Hyperlink"/>
            <w:rFonts w:ascii="Century Gothic" w:hAnsi="Century Gothic"/>
            <w:sz w:val="22"/>
            <w:szCs w:val="22"/>
          </w:rPr>
          <w:t>seq@eianz.org</w:t>
        </w:r>
      </w:hyperlink>
      <w:r w:rsidR="0024246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F26487">
        <w:rPr>
          <w:rFonts w:ascii="Century Gothic" w:hAnsi="Century Gothic"/>
          <w:sz w:val="22"/>
          <w:szCs w:val="22"/>
        </w:rPr>
        <w:t>1pm on Wednesday 6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52"/>
    <w:rsid w:val="00043E2F"/>
    <w:rsid w:val="000B7E5B"/>
    <w:rsid w:val="00181788"/>
    <w:rsid w:val="001C781F"/>
    <w:rsid w:val="0024246E"/>
    <w:rsid w:val="00265B00"/>
    <w:rsid w:val="00283432"/>
    <w:rsid w:val="002D5424"/>
    <w:rsid w:val="003D0FDD"/>
    <w:rsid w:val="004A2EA1"/>
    <w:rsid w:val="004C736C"/>
    <w:rsid w:val="00543716"/>
    <w:rsid w:val="005B7F20"/>
    <w:rsid w:val="006142E9"/>
    <w:rsid w:val="006329DF"/>
    <w:rsid w:val="00707484"/>
    <w:rsid w:val="007931CB"/>
    <w:rsid w:val="00795566"/>
    <w:rsid w:val="007C2137"/>
    <w:rsid w:val="007F03B5"/>
    <w:rsid w:val="0088613A"/>
    <w:rsid w:val="009754C7"/>
    <w:rsid w:val="009D308B"/>
    <w:rsid w:val="00A82FC1"/>
    <w:rsid w:val="00AB4BC5"/>
    <w:rsid w:val="00AF4BBC"/>
    <w:rsid w:val="00B06548"/>
    <w:rsid w:val="00B348A3"/>
    <w:rsid w:val="00B47992"/>
    <w:rsid w:val="00B77989"/>
    <w:rsid w:val="00BB2F13"/>
    <w:rsid w:val="00BD1052"/>
    <w:rsid w:val="00BE3413"/>
    <w:rsid w:val="00BF273F"/>
    <w:rsid w:val="00C31FB0"/>
    <w:rsid w:val="00CE7126"/>
    <w:rsid w:val="00D569B2"/>
    <w:rsid w:val="00D56F91"/>
    <w:rsid w:val="00D61C6A"/>
    <w:rsid w:val="00D97185"/>
    <w:rsid w:val="00E10959"/>
    <w:rsid w:val="00E24E7C"/>
    <w:rsid w:val="00E810AD"/>
    <w:rsid w:val="00EC110F"/>
    <w:rsid w:val="00F26487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643E"/>
  <w15:docId w15:val="{BAE357CA-04A2-49FE-ABE6-EA1E46C4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42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eq@eianz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DF2ANRC5PWSY-2007149108-143197</_dlc_DocId>
    <_dlc_DocIdUrl xmlns="72f76275-2553-466f-bdf1-4af96b2ca92b">
      <Url>https://eianz.sharepoint.com/sites/CentralOffice2/_layouts/15/DocIdRedir.aspx?ID=DF2ANRC5PWSY-2007149108-143197</Url>
      <Description>DF2ANRC5PWSY-2007149108-143197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3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4</cp:revision>
  <cp:lastPrinted>2017-08-09T01:00:00Z</cp:lastPrinted>
  <dcterms:created xsi:type="dcterms:W3CDTF">2025-06-04T23:20:00Z</dcterms:created>
  <dcterms:modified xsi:type="dcterms:W3CDTF">2025-06-04T23:23:00Z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ae514042-c2df-4247-b655-5241b8ff83fb</vt:lpwstr>
  </property>
  <property fmtid="{D5CDD505-2E9C-101B-9397-08002B2CF9AE}" pid="12" name="MediaServiceImageTags">
    <vt:lpwstr/>
  </property>
</Properties>
</file>